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B037A" w14:textId="77777777" w:rsidR="00F46B5F" w:rsidRDefault="00F46B5F" w:rsidP="00F46B5F">
      <w:pPr>
        <w:ind w:right="1551"/>
        <w:rPr>
          <w:rFonts w:ascii="Calibri" w:hAnsi="Calibri" w:cs="Calibri"/>
          <w:b/>
          <w:bCs/>
          <w:color w:val="174489"/>
          <w:sz w:val="48"/>
          <w:szCs w:val="48"/>
        </w:rPr>
      </w:pPr>
    </w:p>
    <w:p w14:paraId="1B71A9A3" w14:textId="0A1B8005" w:rsidR="00F46B5F" w:rsidRPr="0034467F" w:rsidRDefault="00F46B5F" w:rsidP="00F46B5F">
      <w:pPr>
        <w:ind w:right="1551"/>
        <w:rPr>
          <w:rFonts w:ascii="Calibri" w:hAnsi="Calibri" w:cs="Calibri"/>
          <w:b/>
          <w:bCs/>
          <w:color w:val="174489"/>
          <w:sz w:val="48"/>
          <w:szCs w:val="48"/>
        </w:rPr>
      </w:pPr>
      <w:r w:rsidRPr="0034467F">
        <w:rPr>
          <w:rFonts w:ascii="Calibri" w:hAnsi="Calibri" w:cs="Calibri"/>
          <w:b/>
          <w:bCs/>
          <w:color w:val="174489"/>
          <w:sz w:val="48"/>
          <w:szCs w:val="48"/>
        </w:rPr>
        <w:t>Projektskizze</w:t>
      </w:r>
    </w:p>
    <w:p w14:paraId="72859AE4" w14:textId="77777777" w:rsidR="00F46B5F" w:rsidRPr="0034467F" w:rsidRDefault="00F46B5F" w:rsidP="00F46B5F">
      <w:pPr>
        <w:spacing w:line="276" w:lineRule="auto"/>
        <w:ind w:right="1551"/>
        <w:rPr>
          <w:rFonts w:ascii="Calibri" w:hAnsi="Calibri" w:cs="Calibri"/>
          <w:color w:val="154194"/>
          <w:sz w:val="32"/>
          <w:szCs w:val="32"/>
        </w:rPr>
      </w:pPr>
    </w:p>
    <w:p w14:paraId="0A942461" w14:textId="73BF86E4" w:rsidR="00F46B5F" w:rsidRPr="0034467F" w:rsidRDefault="00F46B5F" w:rsidP="00F46B5F">
      <w:pPr>
        <w:spacing w:line="276" w:lineRule="auto"/>
        <w:ind w:right="1551"/>
        <w:rPr>
          <w:rFonts w:ascii="Calibri" w:hAnsi="Calibri" w:cs="Calibri"/>
          <w:color w:val="154194"/>
          <w:sz w:val="32"/>
          <w:szCs w:val="32"/>
        </w:rPr>
      </w:pPr>
      <w:r w:rsidRPr="0034467F">
        <w:rPr>
          <w:rFonts w:ascii="Calibri" w:hAnsi="Calibri" w:cs="Calibri"/>
          <w:color w:val="154194"/>
          <w:sz w:val="32"/>
          <w:szCs w:val="32"/>
        </w:rPr>
        <w:t>Erasmus+ Jugend, Leitaktion 1 KA 15</w:t>
      </w:r>
      <w:r w:rsidR="00736D03">
        <w:rPr>
          <w:rFonts w:ascii="Calibri" w:hAnsi="Calibri" w:cs="Calibri"/>
          <w:color w:val="154194"/>
          <w:sz w:val="32"/>
          <w:szCs w:val="32"/>
        </w:rPr>
        <w:t>4</w:t>
      </w:r>
      <w:r w:rsidRPr="0034467F">
        <w:rPr>
          <w:rFonts w:ascii="Calibri" w:hAnsi="Calibri" w:cs="Calibri"/>
          <w:color w:val="154194"/>
          <w:sz w:val="32"/>
          <w:szCs w:val="32"/>
        </w:rPr>
        <w:t xml:space="preserve"> – </w:t>
      </w:r>
      <w:r w:rsidR="00736D03">
        <w:rPr>
          <w:rFonts w:ascii="Calibri" w:hAnsi="Calibri" w:cs="Calibri"/>
          <w:color w:val="154194"/>
          <w:sz w:val="32"/>
          <w:szCs w:val="32"/>
        </w:rPr>
        <w:t>Jugendpartizipationsprojekte</w:t>
      </w:r>
      <w:r w:rsidRPr="0034467F">
        <w:rPr>
          <w:rFonts w:ascii="Calibri" w:hAnsi="Calibri" w:cs="Calibri"/>
          <w:color w:val="154194"/>
          <w:sz w:val="32"/>
          <w:szCs w:val="32"/>
        </w:rPr>
        <w:t xml:space="preserve"> </w:t>
      </w:r>
    </w:p>
    <w:p w14:paraId="704440FA" w14:textId="77777777" w:rsidR="00F46B5F" w:rsidRDefault="00F46B5F" w:rsidP="00F46B5F">
      <w:pPr>
        <w:ind w:right="1551"/>
        <w:rPr>
          <w:rFonts w:ascii="Calibri" w:hAnsi="Calibri" w:cs="Calibri"/>
          <w:b/>
          <w:bCs/>
          <w:color w:val="174489"/>
          <w:sz w:val="32"/>
          <w:szCs w:val="32"/>
        </w:rPr>
      </w:pPr>
    </w:p>
    <w:p w14:paraId="057DA951" w14:textId="77777777" w:rsidR="00F46B5F" w:rsidRPr="0034467F" w:rsidRDefault="00F46B5F" w:rsidP="00F46B5F">
      <w:pPr>
        <w:ind w:right="1551"/>
        <w:rPr>
          <w:rFonts w:ascii="Calibri" w:hAnsi="Calibri" w:cs="Calibri"/>
          <w:b/>
          <w:bCs/>
          <w:color w:val="174489"/>
          <w:sz w:val="32"/>
          <w:szCs w:val="32"/>
        </w:rPr>
        <w:sectPr w:rsidR="00F46B5F" w:rsidRPr="0034467F" w:rsidSect="0034467F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40" w:right="1080" w:bottom="1440" w:left="1080" w:header="680" w:footer="879" w:gutter="0"/>
          <w:cols w:space="708"/>
          <w:titlePg/>
          <w:docGrid w:linePitch="360"/>
        </w:sectPr>
      </w:pPr>
    </w:p>
    <w:p w14:paraId="40D52A85" w14:textId="50970115" w:rsidR="00F46B5F" w:rsidRDefault="00F46B5F" w:rsidP="00F46B5F">
      <w:r>
        <w:t xml:space="preserve">Bitte füllen Sie wenn möglich </w:t>
      </w:r>
      <w:r w:rsidRPr="00E11B71">
        <w:t>a</w:t>
      </w:r>
      <w:r w:rsidR="00BD0EDC">
        <w:t>l</w:t>
      </w:r>
      <w:r w:rsidRPr="00E11B71">
        <w:t>le Felder</w:t>
      </w:r>
      <w:r>
        <w:t xml:space="preserve"> aus, damit wir Sie zielgerichtet beraten und unterstützen können. Stichpunkte sind ausreichend. Nutzen Sie bitte für die Textfelder eine Schriftgröße von mind. 11 Punkt. </w:t>
      </w:r>
    </w:p>
    <w:p w14:paraId="4CCCFC98" w14:textId="13C23CC9" w:rsidR="00F46B5F" w:rsidRDefault="00F46B5F" w:rsidP="00F46B5F">
      <w:r>
        <w:t>Einen Überblick über häufig gestellte Fragen und deren Antworten zu</w:t>
      </w:r>
      <w:r w:rsidR="00422379">
        <w:t xml:space="preserve"> diesem Format </w:t>
      </w:r>
      <w:r>
        <w:t xml:space="preserve">finden Sie hier: </w:t>
      </w:r>
    </w:p>
    <w:p w14:paraId="6F03299C" w14:textId="45B5566B" w:rsidR="00F46B5F" w:rsidRDefault="00F46B5F" w:rsidP="00F46B5F">
      <w:pPr>
        <w:pStyle w:val="JfELink1"/>
        <w:numPr>
          <w:ilvl w:val="0"/>
          <w:numId w:val="1"/>
        </w:numPr>
      </w:pPr>
      <w:hyperlink r:id="rId15">
        <w:r w:rsidRPr="00B67A05">
          <w:rPr>
            <w:rStyle w:val="Hyperlink"/>
          </w:rPr>
          <w:t xml:space="preserve">Fragen und Antworten zu </w:t>
        </w:r>
        <w:r w:rsidR="00736D03">
          <w:rPr>
            <w:rStyle w:val="Hyperlink"/>
          </w:rPr>
          <w:t>Jugendpartizipationsprojekten</w:t>
        </w:r>
        <w:r w:rsidRPr="00B67A05">
          <w:rPr>
            <w:rStyle w:val="Hyperlink"/>
          </w:rPr>
          <w:t xml:space="preserve"> - Erasmus+ Jugend (erasmusplus-jugend.de)</w:t>
        </w:r>
      </w:hyperlink>
    </w:p>
    <w:p w14:paraId="6DB1839E" w14:textId="77777777" w:rsidR="00F149C7" w:rsidRDefault="00F149C7" w:rsidP="00F46B5F"/>
    <w:p w14:paraId="67603011" w14:textId="77FADB07" w:rsidR="00F46B5F" w:rsidRDefault="00F46B5F" w:rsidP="00F46B5F">
      <w:r>
        <w:t xml:space="preserve">Schicken Sie Ihre Projektskizze bitte per E-Mail an die für das Format zuständige Programmreferentinnen: </w:t>
      </w:r>
    </w:p>
    <w:p w14:paraId="7020F9AE" w14:textId="77777777" w:rsidR="00F46B5F" w:rsidRPr="00B67A05" w:rsidRDefault="00F46B5F" w:rsidP="00F46B5F">
      <w:pPr>
        <w:pStyle w:val="JfELink1"/>
        <w:numPr>
          <w:ilvl w:val="0"/>
          <w:numId w:val="2"/>
        </w:numPr>
      </w:pPr>
      <w:hyperlink r:id="rId16" w:history="1">
        <w:r w:rsidRPr="00B67A05">
          <w:rPr>
            <w:rStyle w:val="Hyperlink"/>
          </w:rPr>
          <w:t>Direktkontakt - Erasmus+ Jugend (erasmusplus-jugend.de)</w:t>
        </w:r>
      </w:hyperlink>
    </w:p>
    <w:p w14:paraId="3C176B91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</w:p>
    <w:p w14:paraId="69866E1E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 xml:space="preserve">Wir empfehlen, dass Sie die Projektskizze möglichst frühzeitig bei uns einreichen (idealerweise 4 bis 6 Wochen vor der anvisierten Antragsfrist), damit Sie rechtzeitig eine Beratung erhalten und das Projekt weiterentwickeln können. Eine Beratung ist grundsätzlich jederzeit möglich. </w:t>
      </w:r>
    </w:p>
    <w:p w14:paraId="653B69EF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</w:p>
    <w:p w14:paraId="335BEB63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>Wir freuen uns, wenn Sie Kontakt aufnehmen.</w:t>
      </w:r>
    </w:p>
    <w:p w14:paraId="68620E94" w14:textId="77777777" w:rsidR="00F46B5F" w:rsidRDefault="00F46B5F" w:rsidP="00F46B5F"/>
    <w:p w14:paraId="14D626E6" w14:textId="77777777" w:rsidR="00F46B5F" w:rsidRPr="0091309F" w:rsidRDefault="00F46B5F" w:rsidP="00F46B5F"/>
    <w:p w14:paraId="769F04F1" w14:textId="7FA3DDB1" w:rsidR="00F46B5F" w:rsidRPr="0034467F" w:rsidRDefault="00F46B5F" w:rsidP="00736D03">
      <w:pPr>
        <w:pStyle w:val="Subheadline"/>
        <w:spacing w:after="0"/>
        <w:rPr>
          <w:rFonts w:eastAsiaTheme="minorEastAsia"/>
          <w:sz w:val="28"/>
          <w:szCs w:val="28"/>
        </w:rPr>
      </w:pPr>
      <w:r w:rsidRPr="0034467F">
        <w:rPr>
          <w:rFonts w:eastAsiaTheme="minorEastAsia"/>
          <w:sz w:val="28"/>
          <w:szCs w:val="28"/>
        </w:rPr>
        <w:t>Angaben zum Antragsteller/ zur Antragstellerin</w:t>
      </w:r>
      <w:r w:rsidR="00736D03">
        <w:rPr>
          <w:rFonts w:eastAsiaTheme="minorEastAsia"/>
          <w:sz w:val="28"/>
          <w:szCs w:val="28"/>
        </w:rPr>
        <w:br/>
      </w:r>
    </w:p>
    <w:tbl>
      <w:tblPr>
        <w:tblStyle w:val="Tabellenraster"/>
        <w:tblW w:w="0" w:type="auto"/>
        <w:tblLayout w:type="fixed"/>
        <w:tblLook w:val="06A0" w:firstRow="1" w:lastRow="0" w:firstColumn="1" w:lastColumn="0" w:noHBand="1" w:noVBand="1"/>
      </w:tblPr>
      <w:tblGrid>
        <w:gridCol w:w="4530"/>
        <w:gridCol w:w="4485"/>
      </w:tblGrid>
      <w:tr w:rsidR="00F46B5F" w14:paraId="07D708DF" w14:textId="77777777" w:rsidTr="00FA7F82">
        <w:tc>
          <w:tcPr>
            <w:tcW w:w="4530" w:type="dxa"/>
          </w:tcPr>
          <w:p w14:paraId="4D8D8504" w14:textId="77777777" w:rsidR="00F46B5F" w:rsidRDefault="00F46B5F" w:rsidP="00FA7F82">
            <w:pPr>
              <w:spacing w:line="276" w:lineRule="auto"/>
            </w:pPr>
            <w:r>
              <w:t>Name der Organisation / der informellen Gruppe</w:t>
            </w:r>
          </w:p>
        </w:tc>
        <w:sdt>
          <w:sdtPr>
            <w:id w:val="-279177531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4934C0D8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255C09F5" w14:textId="77777777" w:rsidTr="00FA7F82">
        <w:tc>
          <w:tcPr>
            <w:tcW w:w="4530" w:type="dxa"/>
          </w:tcPr>
          <w:p w14:paraId="5F7C03CA" w14:textId="77777777" w:rsidR="00F46B5F" w:rsidRDefault="00F46B5F" w:rsidP="00FA7F82">
            <w:pPr>
              <w:spacing w:line="276" w:lineRule="auto"/>
            </w:pPr>
            <w:r>
              <w:t xml:space="preserve">Art der Einrichtung </w:t>
            </w:r>
          </w:p>
        </w:tc>
        <w:sdt>
          <w:sdtPr>
            <w:id w:val="1646701772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33AA3FBD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4F865A18" w14:textId="77777777" w:rsidTr="00FA7F82">
        <w:tc>
          <w:tcPr>
            <w:tcW w:w="4530" w:type="dxa"/>
          </w:tcPr>
          <w:p w14:paraId="56F6BCBE" w14:textId="77777777" w:rsidR="00F46B5F" w:rsidRDefault="00F46B5F" w:rsidP="00FA7F82">
            <w:pPr>
              <w:spacing w:line="276" w:lineRule="auto"/>
            </w:pPr>
            <w:r>
              <w:t>Profilbeschreibung und Tätigkeitsbereich der Organisation /der informellen Gruppe</w:t>
            </w:r>
          </w:p>
        </w:tc>
        <w:sdt>
          <w:sdtPr>
            <w:id w:val="2099984385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52B39C77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17E90052" w14:textId="77777777" w:rsidTr="00FA7F82">
        <w:tc>
          <w:tcPr>
            <w:tcW w:w="4530" w:type="dxa"/>
          </w:tcPr>
          <w:p w14:paraId="703B34E4" w14:textId="77777777" w:rsidR="00F46B5F" w:rsidRDefault="00F46B5F" w:rsidP="00FA7F82">
            <w:pPr>
              <w:spacing w:line="276" w:lineRule="auto"/>
            </w:pPr>
            <w:r>
              <w:t xml:space="preserve">PLZ / Ort </w:t>
            </w:r>
          </w:p>
        </w:tc>
        <w:sdt>
          <w:sdtPr>
            <w:id w:val="-699862611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2A68F76E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023CCB00" w14:textId="77777777" w:rsidTr="00FA7F82">
        <w:tc>
          <w:tcPr>
            <w:tcW w:w="4530" w:type="dxa"/>
          </w:tcPr>
          <w:p w14:paraId="60BDF698" w14:textId="77777777" w:rsidR="00F46B5F" w:rsidRDefault="00F46B5F" w:rsidP="00FA7F82">
            <w:pPr>
              <w:spacing w:line="276" w:lineRule="auto"/>
            </w:pPr>
            <w:r>
              <w:t>Ansprechpartner*in</w:t>
            </w:r>
          </w:p>
        </w:tc>
        <w:sdt>
          <w:sdtPr>
            <w:id w:val="780459149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72AA16E2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2FE8315D" w14:textId="77777777" w:rsidTr="00FA7F82">
        <w:tc>
          <w:tcPr>
            <w:tcW w:w="4530" w:type="dxa"/>
          </w:tcPr>
          <w:p w14:paraId="71446BE1" w14:textId="77777777" w:rsidR="00F46B5F" w:rsidRDefault="00F46B5F" w:rsidP="00FA7F82">
            <w:pPr>
              <w:spacing w:line="276" w:lineRule="auto"/>
            </w:pPr>
            <w:r>
              <w:t>Telefon</w:t>
            </w:r>
          </w:p>
        </w:tc>
        <w:sdt>
          <w:sdtPr>
            <w:id w:val="447737716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68EB8F5F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5B6106B5" w14:textId="77777777" w:rsidTr="00FA7F82">
        <w:tc>
          <w:tcPr>
            <w:tcW w:w="4530" w:type="dxa"/>
          </w:tcPr>
          <w:p w14:paraId="79BA8E4E" w14:textId="77777777" w:rsidR="00F46B5F" w:rsidRDefault="00F46B5F" w:rsidP="00FA7F82">
            <w:pPr>
              <w:spacing w:line="276" w:lineRule="auto"/>
            </w:pPr>
            <w:r>
              <w:t xml:space="preserve">E-Mail </w:t>
            </w:r>
          </w:p>
        </w:tc>
        <w:sdt>
          <w:sdtPr>
            <w:id w:val="-1607574840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04F23828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344B4617" w14:textId="77777777" w:rsidR="00F46B5F" w:rsidRDefault="00F46B5F" w:rsidP="00F46B5F">
      <w:pPr>
        <w:pStyle w:val="berschrift1"/>
      </w:pPr>
    </w:p>
    <w:p w14:paraId="730C0F8F" w14:textId="03AB3FDE" w:rsidR="00E83986" w:rsidRDefault="00E83986" w:rsidP="005F784C">
      <w:pPr>
        <w:ind w:right="1551"/>
      </w:pPr>
    </w:p>
    <w:p w14:paraId="5BBDD3A1" w14:textId="1C6CB93B" w:rsidR="00F46B5F" w:rsidRDefault="00F46B5F" w:rsidP="005F784C">
      <w:pPr>
        <w:ind w:right="1551"/>
      </w:pPr>
    </w:p>
    <w:p w14:paraId="120ADBF0" w14:textId="77777777" w:rsidR="00F46B5F" w:rsidRPr="00F46B5F" w:rsidRDefault="00F46B5F" w:rsidP="005F784C">
      <w:pPr>
        <w:ind w:right="1551"/>
      </w:pPr>
    </w:p>
    <w:p w14:paraId="6E15FA16" w14:textId="5C280877" w:rsidR="00F46B5F" w:rsidRPr="00F46B5F" w:rsidRDefault="00F46B5F" w:rsidP="005F784C">
      <w:pPr>
        <w:ind w:right="1551"/>
      </w:pPr>
    </w:p>
    <w:p w14:paraId="06D99B6B" w14:textId="652C17B5" w:rsidR="00F46B5F" w:rsidRPr="00F46B5F" w:rsidRDefault="00F46B5F" w:rsidP="005F784C">
      <w:pPr>
        <w:ind w:right="1551"/>
      </w:pPr>
    </w:p>
    <w:p w14:paraId="08BF6798" w14:textId="3A72DF2A" w:rsidR="00736D03" w:rsidRPr="00736D03" w:rsidRDefault="00736D03" w:rsidP="00736D03">
      <w:pPr>
        <w:pStyle w:val="Subheadline"/>
        <w:spacing w:after="0"/>
        <w:rPr>
          <w:rFonts w:eastAsiaTheme="minorEastAsia"/>
          <w:sz w:val="28"/>
          <w:szCs w:val="28"/>
        </w:rPr>
      </w:pPr>
      <w:r w:rsidRPr="00736D03">
        <w:rPr>
          <w:rFonts w:eastAsiaTheme="minorEastAsia"/>
          <w:sz w:val="28"/>
          <w:szCs w:val="28"/>
        </w:rPr>
        <w:t>Umfang</w:t>
      </w:r>
      <w:r>
        <w:rPr>
          <w:rFonts w:eastAsiaTheme="minorEastAsia"/>
          <w:sz w:val="28"/>
          <w:szCs w:val="28"/>
        </w:rPr>
        <w:br/>
      </w:r>
    </w:p>
    <w:p w14:paraId="31F5D5BC" w14:textId="77777777" w:rsidR="00736D03" w:rsidRPr="00CC41D1" w:rsidRDefault="00710C56" w:rsidP="00736D03">
      <w:pPr>
        <w:pStyle w:val="StandardJfE"/>
      </w:pPr>
      <w:sdt>
        <w:sdtPr>
          <w:id w:val="1104068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6D03">
            <w:rPr>
              <w:rFonts w:ascii="MS Gothic" w:eastAsia="MS Gothic" w:hAnsi="MS Gothic" w:hint="eastAsia"/>
            </w:rPr>
            <w:t>☐</w:t>
          </w:r>
        </w:sdtContent>
      </w:sdt>
      <w:r w:rsidR="00736D03">
        <w:tab/>
        <w:t>nationales Projekt</w:t>
      </w:r>
    </w:p>
    <w:p w14:paraId="3F156AE2" w14:textId="05413434" w:rsidR="00736D03" w:rsidRDefault="00710C56" w:rsidP="00736D03">
      <w:pPr>
        <w:pStyle w:val="StandardJfE"/>
      </w:pPr>
      <w:sdt>
        <w:sdtPr>
          <w:id w:val="1535467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7846">
            <w:rPr>
              <w:rFonts w:ascii="MS Gothic" w:eastAsia="MS Gothic" w:hAnsi="MS Gothic" w:hint="eastAsia"/>
            </w:rPr>
            <w:t>☐</w:t>
          </w:r>
        </w:sdtContent>
      </w:sdt>
      <w:r w:rsidR="00736D03">
        <w:tab/>
        <w:t>internationales Projekt</w:t>
      </w:r>
    </w:p>
    <w:p w14:paraId="496DF8ED" w14:textId="77777777" w:rsidR="00736D03" w:rsidRDefault="00736D03" w:rsidP="00736D03">
      <w:pPr>
        <w:pStyle w:val="StandardJfE"/>
      </w:pPr>
    </w:p>
    <w:p w14:paraId="33B234EC" w14:textId="1AF378C9" w:rsidR="00736D03" w:rsidRPr="00736D03" w:rsidRDefault="00736D03" w:rsidP="00736D03">
      <w:pPr>
        <w:pStyle w:val="Subheadline"/>
        <w:spacing w:after="0"/>
        <w:rPr>
          <w:rFonts w:eastAsiaTheme="minorEastAsia"/>
          <w:sz w:val="28"/>
          <w:szCs w:val="28"/>
        </w:rPr>
      </w:pPr>
      <w:r w:rsidRPr="00736D03">
        <w:rPr>
          <w:rFonts w:eastAsiaTheme="minorEastAsia"/>
          <w:sz w:val="28"/>
          <w:szCs w:val="28"/>
        </w:rPr>
        <w:t>Partner (lokal, regional, national und / oder international)</w:t>
      </w:r>
      <w:r>
        <w:rPr>
          <w:rFonts w:eastAsiaTheme="minorEastAsia"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8"/>
        <w:gridCol w:w="3652"/>
        <w:gridCol w:w="3827"/>
      </w:tblGrid>
      <w:tr w:rsidR="00736D03" w:rsidRPr="00466B03" w14:paraId="1CAD35BB" w14:textId="77777777" w:rsidTr="00736D03">
        <w:trPr>
          <w:trHeight w:val="639"/>
        </w:trPr>
        <w:tc>
          <w:tcPr>
            <w:tcW w:w="1588" w:type="dxa"/>
          </w:tcPr>
          <w:p w14:paraId="56A50CE3" w14:textId="77777777" w:rsidR="00736D03" w:rsidRPr="00466B03" w:rsidRDefault="00736D03" w:rsidP="00A63DCE">
            <w:pPr>
              <w:pStyle w:val="StandardJfE"/>
            </w:pPr>
            <w:r w:rsidRPr="00466B03">
              <w:t>Land</w:t>
            </w:r>
          </w:p>
        </w:tc>
        <w:tc>
          <w:tcPr>
            <w:tcW w:w="3652" w:type="dxa"/>
          </w:tcPr>
          <w:p w14:paraId="14EC416D" w14:textId="77777777" w:rsidR="00736D03" w:rsidRPr="00466B03" w:rsidRDefault="00736D03" w:rsidP="00A63DCE">
            <w:pPr>
              <w:pStyle w:val="StandardJfE"/>
            </w:pPr>
            <w:r w:rsidRPr="00466B03">
              <w:t>Institution</w:t>
            </w:r>
            <w:r>
              <w:t xml:space="preserve"> / Organisation / Gruppe</w:t>
            </w:r>
          </w:p>
        </w:tc>
        <w:tc>
          <w:tcPr>
            <w:tcW w:w="3827" w:type="dxa"/>
          </w:tcPr>
          <w:p w14:paraId="4696A7B9" w14:textId="77777777" w:rsidR="00736D03" w:rsidRPr="00466B03" w:rsidRDefault="00736D03" w:rsidP="00A63DCE">
            <w:pPr>
              <w:pStyle w:val="StandardJfE"/>
            </w:pPr>
            <w:r w:rsidRPr="00466B03">
              <w:t>Art der Einrichtung</w:t>
            </w:r>
            <w:r>
              <w:t xml:space="preserve"> / der informellen Gruppe</w:t>
            </w:r>
          </w:p>
        </w:tc>
      </w:tr>
      <w:tr w:rsidR="00736D03" w:rsidRPr="00CC41D1" w14:paraId="457D689C" w14:textId="77777777" w:rsidTr="00736D03">
        <w:trPr>
          <w:trHeight w:val="383"/>
        </w:trPr>
        <w:tc>
          <w:tcPr>
            <w:tcW w:w="1588" w:type="dxa"/>
          </w:tcPr>
          <w:p w14:paraId="3BF31263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7715366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03D60B55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736D03" w:rsidRPr="00CC41D1" w14:paraId="1FE0FDA7" w14:textId="77777777" w:rsidTr="00736D03">
        <w:trPr>
          <w:trHeight w:val="372"/>
        </w:trPr>
        <w:tc>
          <w:tcPr>
            <w:tcW w:w="1588" w:type="dxa"/>
          </w:tcPr>
          <w:p w14:paraId="7723135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17AAF02B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13CC4E35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736D03" w:rsidRPr="00CC41D1" w14:paraId="6B430DD4" w14:textId="77777777" w:rsidTr="00736D03">
        <w:trPr>
          <w:trHeight w:val="383"/>
        </w:trPr>
        <w:tc>
          <w:tcPr>
            <w:tcW w:w="1588" w:type="dxa"/>
          </w:tcPr>
          <w:p w14:paraId="156FC491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7BD49A6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2635712A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0B1AA0AC" w14:textId="3CC1E761" w:rsidR="00736D03" w:rsidRDefault="00736D03" w:rsidP="00736D03">
      <w:pPr>
        <w:pStyle w:val="berschriftJfE"/>
        <w:rPr>
          <w:rFonts w:eastAsia="Calibri" w:cs="Calibri"/>
          <w:color w:val="auto"/>
          <w:sz w:val="22"/>
          <w:szCs w:val="22"/>
          <w:lang w:val="de-DE"/>
        </w:rPr>
      </w:pPr>
      <w:r>
        <w:rPr>
          <w:rFonts w:eastAsiaTheme="minorEastAsia"/>
          <w:color w:val="154194"/>
          <w:sz w:val="28"/>
          <w:szCs w:val="28"/>
          <w:lang w:val="de-DE"/>
        </w:rPr>
        <w:t>Projektvorhaben</w:t>
      </w:r>
    </w:p>
    <w:p w14:paraId="1792977E" w14:textId="68BE779D" w:rsidR="00736D03" w:rsidRDefault="00736D03" w:rsidP="00736D03">
      <w:pPr>
        <w:pStyle w:val="berschriftJfE"/>
        <w:rPr>
          <w:rFonts w:eastAsia="Calibri" w:cs="Calibri"/>
          <w:sz w:val="22"/>
          <w:szCs w:val="22"/>
          <w:lang w:val="de-DE"/>
        </w:rPr>
      </w:pPr>
      <w:r w:rsidRPr="00FB6D54">
        <w:rPr>
          <w:rFonts w:eastAsia="Calibri" w:cs="Calibri"/>
          <w:color w:val="auto"/>
          <w:sz w:val="22"/>
          <w:szCs w:val="22"/>
          <w:lang w:val="de-DE"/>
        </w:rPr>
        <w:t>Bitte beschreiben Sie die Zielgruppe(n) bzw. die Profile der Teilnehmenden Ihres Projekts</w:t>
      </w:r>
      <w:r w:rsidRPr="6A5B9A7C">
        <w:rPr>
          <w:rFonts w:eastAsia="Calibri" w:cs="Calibri"/>
          <w:b w:val="0"/>
          <w:bCs w:val="0"/>
          <w:sz w:val="22"/>
          <w:szCs w:val="22"/>
          <w:lang w:val="de-DE"/>
        </w:rPr>
        <w:t xml:space="preserve"> </w:t>
      </w:r>
      <w:r>
        <w:rPr>
          <w:rFonts w:eastAsia="Calibri" w:cs="Calibri"/>
          <w:b w:val="0"/>
          <w:bCs w:val="0"/>
          <w:sz w:val="22"/>
          <w:szCs w:val="22"/>
          <w:lang w:val="de-DE"/>
        </w:rPr>
        <w:br/>
      </w:r>
      <w:r w:rsidRPr="6A5B9A7C">
        <w:rPr>
          <w:rStyle w:val="StandardJfEZchn"/>
          <w:rFonts w:eastAsia="Calibri" w:cs="Calibri"/>
          <w:b w:val="0"/>
          <w:bCs w:val="0"/>
          <w:color w:val="000000" w:themeColor="text1"/>
          <w:sz w:val="16"/>
          <w:szCs w:val="16"/>
          <w:lang w:val="de-DE"/>
        </w:rPr>
        <w:t>(max. 1.000 Zeichen)</w:t>
      </w:r>
      <w:r w:rsidRPr="00DC51A9">
        <w:rPr>
          <w:rFonts w:eastAsia="Calibri" w:cs="Calibri"/>
          <w:b w:val="0"/>
          <w:bCs w:val="0"/>
          <w:color w:val="auto"/>
          <w:sz w:val="22"/>
          <w:szCs w:val="22"/>
          <w:lang w:val="de-DE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091066A2" w14:textId="77777777" w:rsidTr="00736D03">
        <w:trPr>
          <w:trHeight w:val="470"/>
        </w:trPr>
        <w:tc>
          <w:tcPr>
            <w:tcW w:w="9067" w:type="dxa"/>
          </w:tcPr>
          <w:p w14:paraId="6DCA684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553E16B6" w14:textId="77777777" w:rsidR="00736D03" w:rsidRDefault="00736D03" w:rsidP="00736D03">
      <w:pPr>
        <w:pStyle w:val="StandardJfE"/>
        <w:rPr>
          <w:rFonts w:eastAsia="Calibri" w:cs="Calibri"/>
          <w:color w:val="000000" w:themeColor="text1"/>
        </w:rPr>
      </w:pPr>
    </w:p>
    <w:p w14:paraId="49FA375B" w14:textId="77777777" w:rsidR="00736D03" w:rsidRPr="00FB6D54" w:rsidRDefault="00736D03" w:rsidP="00736D03">
      <w:pPr>
        <w:pStyle w:val="StandardJfE"/>
        <w:rPr>
          <w:rFonts w:eastAsia="Calibri" w:cs="Calibri"/>
          <w:b/>
          <w:bCs/>
          <w:color w:val="000000" w:themeColor="text1"/>
        </w:rPr>
      </w:pPr>
      <w:r w:rsidRPr="00FB6D54">
        <w:rPr>
          <w:rFonts w:eastAsia="Calibri" w:cs="Calibri"/>
          <w:b/>
          <w:bCs/>
          <w:color w:val="000000" w:themeColor="text1"/>
        </w:rPr>
        <w:t xml:space="preserve">Wie lange soll Ihr Projekt dauern (geplante Projektlaufzeit)?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3D5D2C2C" w14:textId="77777777" w:rsidTr="00736D03">
        <w:trPr>
          <w:trHeight w:val="470"/>
        </w:trPr>
        <w:tc>
          <w:tcPr>
            <w:tcW w:w="9067" w:type="dxa"/>
          </w:tcPr>
          <w:p w14:paraId="1F2A85D6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3A746E20" w14:textId="77777777" w:rsidR="00736D03" w:rsidRDefault="00736D03" w:rsidP="00736D03">
      <w:pPr>
        <w:pStyle w:val="StandardJfE"/>
        <w:rPr>
          <w:rFonts w:eastAsia="Calibri" w:cs="Calibri"/>
          <w:b/>
          <w:bCs/>
          <w:color w:val="000000" w:themeColor="text1"/>
        </w:rPr>
      </w:pPr>
    </w:p>
    <w:p w14:paraId="1FB188CF" w14:textId="77777777" w:rsidR="00736D03" w:rsidRPr="00FB6D54" w:rsidRDefault="00736D03" w:rsidP="00736D03">
      <w:pPr>
        <w:pStyle w:val="StandardJfE"/>
        <w:rPr>
          <w:rFonts w:eastAsia="Calibri" w:cs="Calibri"/>
          <w:b/>
          <w:bCs/>
          <w:color w:val="000000" w:themeColor="text1"/>
        </w:rPr>
      </w:pPr>
      <w:r w:rsidRPr="00FB6D54">
        <w:rPr>
          <w:rFonts w:eastAsia="Calibri" w:cs="Calibri"/>
          <w:b/>
          <w:bCs/>
          <w:color w:val="000000" w:themeColor="text1"/>
        </w:rPr>
        <w:t>Wie</w:t>
      </w:r>
      <w:r>
        <w:rPr>
          <w:rFonts w:eastAsia="Calibri" w:cs="Calibri"/>
          <w:b/>
          <w:bCs/>
          <w:color w:val="000000" w:themeColor="text1"/>
        </w:rPr>
        <w:t xml:space="preserve"> viel Budget planen Sie für das Projekt ein</w:t>
      </w:r>
      <w:r w:rsidRPr="00FB6D54">
        <w:rPr>
          <w:rFonts w:eastAsia="Calibri" w:cs="Calibri"/>
          <w:b/>
          <w:bCs/>
          <w:color w:val="000000" w:themeColor="text1"/>
        </w:rPr>
        <w:t xml:space="preserve">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665A7988" w14:textId="77777777" w:rsidTr="00736D03">
        <w:trPr>
          <w:trHeight w:val="470"/>
        </w:trPr>
        <w:tc>
          <w:tcPr>
            <w:tcW w:w="9067" w:type="dxa"/>
          </w:tcPr>
          <w:p w14:paraId="78DA361A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37F53A70" w14:textId="77777777" w:rsidR="00736D03" w:rsidRDefault="00736D03" w:rsidP="00736D03">
      <w:pPr>
        <w:pStyle w:val="StandardJfE"/>
        <w:rPr>
          <w:rFonts w:eastAsia="Calibri" w:cs="Calibri"/>
          <w:color w:val="000000" w:themeColor="text1"/>
        </w:rPr>
      </w:pPr>
      <w:r w:rsidRPr="6A5B9A7C">
        <w:rPr>
          <w:rFonts w:eastAsia="Calibri" w:cs="Calibri"/>
          <w:color w:val="000000" w:themeColor="text1"/>
        </w:rPr>
        <w:t>   </w:t>
      </w:r>
    </w:p>
    <w:p w14:paraId="55CFA0F8" w14:textId="77777777" w:rsidR="00736D03" w:rsidRDefault="00736D03" w:rsidP="00736D03">
      <w:pPr>
        <w:pStyle w:val="StandardJfE"/>
      </w:pPr>
      <w:r w:rsidRPr="6A5B9A7C">
        <w:rPr>
          <w:b/>
          <w:bCs/>
        </w:rPr>
        <w:t>Welche Ziele des Formats Jugendpartizipationsprojekte berücksichtigt Ihr Projekt?</w:t>
      </w:r>
      <w:r>
        <w:t xml:space="preserve"> </w:t>
      </w:r>
    </w:p>
    <w:p w14:paraId="195F3279" w14:textId="77777777" w:rsidR="00736D03" w:rsidRDefault="00736D03" w:rsidP="00736D03">
      <w:pPr>
        <w:pStyle w:val="StandardJfE"/>
        <w:jc w:val="both"/>
      </w:pPr>
      <w:r>
        <w:t>Es können mehrere Ziele miteinander kombiniert werden.</w:t>
      </w:r>
    </w:p>
    <w:p w14:paraId="74200067" w14:textId="2F73C034" w:rsidR="00736D03" w:rsidRPr="00EF2834" w:rsidRDefault="00710C56" w:rsidP="00736D03">
      <w:pPr>
        <w:pStyle w:val="Listenabsatz"/>
        <w:spacing w:before="100" w:beforeAutospacing="1" w:after="100" w:afterAutospacing="1" w:line="240" w:lineRule="auto"/>
        <w:ind w:left="564" w:hanging="564"/>
        <w:rPr>
          <w:rFonts w:asciiTheme="majorHAnsi" w:hAnsiTheme="majorHAnsi" w:cstheme="majorBidi"/>
          <w:sz w:val="22"/>
          <w:szCs w:val="22"/>
          <w:lang w:val="de-DE"/>
        </w:rPr>
      </w:pPr>
      <w:sdt>
        <w:sdtPr>
          <w:rPr>
            <w:rFonts w:asciiTheme="majorHAnsi" w:hAnsiTheme="majorHAnsi" w:cstheme="majorBidi"/>
            <w:sz w:val="22"/>
            <w:szCs w:val="22"/>
            <w:lang w:val="de-DE"/>
          </w:rPr>
          <w:id w:val="-525946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Bidi" w:hint="eastAsia"/>
              <w:sz w:val="22"/>
              <w:szCs w:val="22"/>
              <w:lang w:val="de-DE"/>
            </w:rPr>
            <w:t>☐</w:t>
          </w:r>
        </w:sdtContent>
      </w:sdt>
      <w:r w:rsidR="00736D03" w:rsidRPr="00EF2834">
        <w:rPr>
          <w:rFonts w:asciiTheme="majorHAnsi" w:hAnsiTheme="majorHAnsi" w:cstheme="majorBidi"/>
          <w:sz w:val="22"/>
          <w:szCs w:val="22"/>
          <w:lang w:val="de-DE"/>
        </w:rPr>
        <w:tab/>
        <w:t xml:space="preserve">Raum schaffen für junge Menschen, um Beteiligungsmöglichkeiten </w:t>
      </w:r>
      <w:r w:rsidR="00282ADD" w:rsidRPr="00282ADD">
        <w:rPr>
          <w:rFonts w:asciiTheme="majorHAnsi" w:hAnsiTheme="majorHAnsi" w:cstheme="majorBidi"/>
          <w:sz w:val="22"/>
          <w:szCs w:val="22"/>
          <w:lang w:val="de-DE"/>
        </w:rPr>
        <w:t>am demokratischen Leben und der Zivilgesellschaft</w:t>
      </w:r>
      <w:r w:rsidR="00282ADD">
        <w:rPr>
          <w:rFonts w:asciiTheme="majorHAnsi" w:hAnsiTheme="majorHAnsi" w:cstheme="majorBidi"/>
          <w:sz w:val="22"/>
          <w:szCs w:val="22"/>
          <w:lang w:val="de-DE"/>
        </w:rPr>
        <w:t xml:space="preserve"> </w:t>
      </w:r>
      <w:r w:rsidR="00736D03" w:rsidRPr="00EF2834">
        <w:rPr>
          <w:rFonts w:asciiTheme="majorHAnsi" w:hAnsiTheme="majorHAnsi" w:cstheme="majorBidi"/>
          <w:sz w:val="22"/>
          <w:szCs w:val="22"/>
          <w:lang w:val="de-DE"/>
        </w:rPr>
        <w:t>zu erkennen, zu erlernen und zu nutzen</w:t>
      </w:r>
    </w:p>
    <w:p w14:paraId="2C3CD4D0" w14:textId="65AEFD77" w:rsidR="005662A6" w:rsidRDefault="00710C56" w:rsidP="00736D03">
      <w:pPr>
        <w:pStyle w:val="Listenabsatz"/>
        <w:spacing w:before="100" w:beforeAutospacing="1" w:after="100" w:afterAutospacing="1" w:line="240" w:lineRule="auto"/>
        <w:ind w:left="564" w:hanging="564"/>
        <w:rPr>
          <w:rFonts w:asciiTheme="majorHAnsi" w:hAnsiTheme="majorHAnsi" w:cstheme="majorBidi"/>
          <w:sz w:val="22"/>
          <w:szCs w:val="22"/>
          <w:lang w:val="de-DE"/>
        </w:rPr>
      </w:pPr>
      <w:sdt>
        <w:sdtPr>
          <w:rPr>
            <w:rFonts w:asciiTheme="majorHAnsi" w:hAnsiTheme="majorHAnsi" w:cstheme="majorBidi"/>
            <w:sz w:val="22"/>
            <w:szCs w:val="22"/>
            <w:lang w:val="de-DE"/>
          </w:rPr>
          <w:id w:val="1559904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Bidi" w:hint="eastAsia"/>
              <w:sz w:val="22"/>
              <w:szCs w:val="22"/>
              <w:lang w:val="de-DE"/>
            </w:rPr>
            <w:t>☐</w:t>
          </w:r>
        </w:sdtContent>
      </w:sdt>
      <w:r w:rsidR="00736D03" w:rsidRPr="00EF2834">
        <w:rPr>
          <w:rFonts w:asciiTheme="majorHAnsi" w:hAnsiTheme="majorHAnsi" w:cstheme="majorBidi"/>
          <w:sz w:val="22"/>
          <w:szCs w:val="22"/>
          <w:lang w:val="de-DE"/>
        </w:rPr>
        <w:tab/>
      </w:r>
      <w:r w:rsidR="00A91058" w:rsidRPr="00A91058">
        <w:rPr>
          <w:rFonts w:asciiTheme="majorHAnsi" w:hAnsiTheme="majorHAnsi" w:cstheme="majorBidi"/>
          <w:sz w:val="22"/>
          <w:szCs w:val="22"/>
          <w:lang w:val="de-DE"/>
        </w:rPr>
        <w:t>Gelegenheiten bieten und Sorge dafür tragen, dass Meinungen und Bedürfnisse junger Menschen von Entscheidungsträger*innen gehört und berücksichtigt werden</w:t>
      </w:r>
      <w:r w:rsidR="00A91058">
        <w:rPr>
          <w:rFonts w:asciiTheme="majorHAnsi" w:hAnsiTheme="majorHAnsi" w:cstheme="majorBidi"/>
          <w:sz w:val="22"/>
          <w:szCs w:val="22"/>
          <w:lang w:val="de-DE"/>
        </w:rPr>
        <w:t xml:space="preserve"> </w:t>
      </w:r>
      <w:r w:rsidR="00A91058" w:rsidRPr="00A91058">
        <w:rPr>
          <w:rFonts w:asciiTheme="majorHAnsi" w:hAnsiTheme="majorHAnsi" w:cstheme="majorBidi"/>
          <w:sz w:val="22"/>
          <w:szCs w:val="22"/>
          <w:lang w:val="de-DE"/>
        </w:rPr>
        <w:t>​</w:t>
      </w:r>
      <w:r w:rsidR="005662A6" w:rsidRPr="00EF2834">
        <w:rPr>
          <w:rFonts w:asciiTheme="majorHAnsi" w:hAnsiTheme="majorHAnsi" w:cstheme="majorBidi"/>
          <w:sz w:val="22"/>
          <w:szCs w:val="22"/>
          <w:lang w:val="de-DE"/>
        </w:rPr>
        <w:t xml:space="preserve"> </w:t>
      </w:r>
    </w:p>
    <w:p w14:paraId="34BCE9A2" w14:textId="72E09AA4" w:rsidR="005662A6" w:rsidRPr="00EF2834" w:rsidRDefault="005662A6" w:rsidP="005D35E9">
      <w:pPr>
        <w:pStyle w:val="Listenabsatz"/>
        <w:spacing w:before="100" w:beforeAutospacing="1" w:after="100" w:afterAutospacing="1"/>
        <w:ind w:left="564" w:hanging="564"/>
        <w:rPr>
          <w:rFonts w:asciiTheme="majorHAnsi" w:hAnsiTheme="majorHAnsi" w:cstheme="majorBidi"/>
          <w:sz w:val="22"/>
          <w:szCs w:val="22"/>
          <w:lang w:val="de-DE"/>
        </w:rPr>
      </w:pPr>
      <w:sdt>
        <w:sdtPr>
          <w:rPr>
            <w:rFonts w:asciiTheme="majorHAnsi" w:hAnsiTheme="majorHAnsi" w:cstheme="majorBidi"/>
            <w:sz w:val="22"/>
            <w:szCs w:val="22"/>
            <w:lang w:val="de-DE"/>
          </w:rPr>
          <w:id w:val="2079400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10C56">
            <w:rPr>
              <w:rFonts w:ascii="MS Gothic" w:eastAsia="MS Gothic" w:hAnsi="MS Gothic" w:cstheme="majorBidi" w:hint="eastAsia"/>
              <w:sz w:val="22"/>
              <w:szCs w:val="22"/>
              <w:lang w:val="de-DE"/>
            </w:rPr>
            <w:t>☐</w:t>
          </w:r>
        </w:sdtContent>
      </w:sdt>
      <w:r w:rsidRPr="00EF2834">
        <w:rPr>
          <w:rFonts w:asciiTheme="majorHAnsi" w:hAnsiTheme="majorHAnsi" w:cstheme="majorBidi"/>
          <w:sz w:val="22"/>
          <w:szCs w:val="22"/>
          <w:lang w:val="de-DE"/>
        </w:rPr>
        <w:tab/>
        <w:t xml:space="preserve">Entwicklung </w:t>
      </w:r>
      <w:r w:rsidR="005D35E9">
        <w:rPr>
          <w:rFonts w:asciiTheme="majorHAnsi" w:hAnsiTheme="majorHAnsi" w:cstheme="majorBidi"/>
          <w:sz w:val="22"/>
          <w:szCs w:val="22"/>
          <w:lang w:val="de-DE"/>
        </w:rPr>
        <w:t>p</w:t>
      </w:r>
      <w:r w:rsidR="005D35E9" w:rsidRPr="005D35E9">
        <w:rPr>
          <w:rFonts w:asciiTheme="majorHAnsi" w:hAnsiTheme="majorHAnsi" w:cstheme="majorBidi"/>
          <w:sz w:val="22"/>
          <w:szCs w:val="22"/>
          <w:lang w:val="de-DE"/>
        </w:rPr>
        <w:t>artizipative</w:t>
      </w:r>
      <w:r w:rsidR="005D35E9">
        <w:rPr>
          <w:rFonts w:asciiTheme="majorHAnsi" w:hAnsiTheme="majorHAnsi" w:cstheme="majorBidi"/>
          <w:sz w:val="22"/>
          <w:szCs w:val="22"/>
          <w:lang w:val="de-DE"/>
        </w:rPr>
        <w:t>r</w:t>
      </w:r>
      <w:r w:rsidR="005D35E9" w:rsidRPr="005D35E9">
        <w:rPr>
          <w:rFonts w:asciiTheme="majorHAnsi" w:hAnsiTheme="majorHAnsi" w:cstheme="majorBidi"/>
          <w:sz w:val="22"/>
          <w:szCs w:val="22"/>
          <w:lang w:val="de-DE"/>
        </w:rPr>
        <w:t xml:space="preserve"> Strukturen, Mechanismen und Ansätze, um jungen Menschen Raum, Unterstützung und Mittel zur Verfügung zu stellen, damit sie zu Entscheidungen, die sie betreffen, beitragen und diese beeinflussen​</w:t>
      </w:r>
      <w:r w:rsidR="005D35E9">
        <w:rPr>
          <w:rFonts w:asciiTheme="majorHAnsi" w:hAnsiTheme="majorHAnsi" w:cstheme="majorBidi"/>
          <w:sz w:val="22"/>
          <w:szCs w:val="22"/>
          <w:lang w:val="de-DE"/>
        </w:rPr>
        <w:t xml:space="preserve"> </w:t>
      </w:r>
      <w:r w:rsidR="005D35E9" w:rsidRPr="005D35E9">
        <w:rPr>
          <w:rFonts w:asciiTheme="majorHAnsi" w:hAnsiTheme="majorHAnsi" w:cstheme="majorBidi"/>
          <w:sz w:val="22"/>
          <w:szCs w:val="22"/>
          <w:lang w:val="de-DE"/>
        </w:rPr>
        <w:t>können</w:t>
      </w:r>
    </w:p>
    <w:p w14:paraId="200ADB29" w14:textId="69D1AF3E" w:rsidR="00736D03" w:rsidRPr="00DA130F" w:rsidRDefault="00736D03" w:rsidP="00736D03">
      <w:pPr>
        <w:pStyle w:val="Listenabsatz"/>
        <w:spacing w:before="100" w:beforeAutospacing="1" w:after="100" w:afterAutospacing="1" w:line="240" w:lineRule="auto"/>
        <w:ind w:left="564" w:hanging="564"/>
        <w:rPr>
          <w:rFonts w:ascii="Calibri" w:hAnsi="Calibri"/>
          <w:b/>
          <w:bCs/>
          <w:color w:val="000000"/>
          <w:sz w:val="22"/>
          <w:szCs w:val="22"/>
          <w:lang w:val="de-DE"/>
        </w:rPr>
      </w:pPr>
      <w:r w:rsidRPr="00EF2834">
        <w:rPr>
          <w:rFonts w:asciiTheme="majorHAnsi" w:hAnsiTheme="majorHAnsi" w:cstheme="majorBidi"/>
          <w:sz w:val="22"/>
          <w:szCs w:val="22"/>
          <w:lang w:val="de-DE"/>
        </w:rPr>
        <w:br/>
      </w:r>
    </w:p>
    <w:p w14:paraId="67A9138F" w14:textId="77777777" w:rsidR="00736D03" w:rsidRDefault="00736D03" w:rsidP="00736D03">
      <w:pPr>
        <w:spacing w:before="100" w:beforeAutospacing="1" w:after="100" w:afterAutospacing="1"/>
        <w:rPr>
          <w:rFonts w:ascii="Calibri" w:hAnsi="Calibri"/>
          <w:b/>
          <w:bCs/>
          <w:color w:val="000000"/>
          <w:szCs w:val="22"/>
        </w:rPr>
      </w:pPr>
    </w:p>
    <w:p w14:paraId="5B86687F" w14:textId="5C603874" w:rsidR="00736D03" w:rsidRPr="00DA130F" w:rsidRDefault="00736D03" w:rsidP="00736D03">
      <w:pPr>
        <w:spacing w:before="100" w:beforeAutospacing="1" w:after="100" w:afterAutospacing="1"/>
        <w:rPr>
          <w:rFonts w:ascii="Calibri" w:hAnsi="Calibri"/>
          <w:b/>
          <w:bCs/>
          <w:color w:val="000000"/>
          <w:szCs w:val="22"/>
        </w:rPr>
      </w:pPr>
      <w:r w:rsidRPr="00DA130F">
        <w:rPr>
          <w:rFonts w:ascii="Calibri" w:hAnsi="Calibri"/>
          <w:b/>
          <w:bCs/>
          <w:color w:val="000000"/>
          <w:szCs w:val="22"/>
        </w:rPr>
        <w:t>Welche Ziele werden ggf. darüber hinaus mit dem Projekt verfolgt? /</w:t>
      </w:r>
      <w:r w:rsidRPr="00DA130F">
        <w:rPr>
          <w:rFonts w:ascii="Calibri" w:hAnsi="Calibri"/>
          <w:b/>
          <w:bCs/>
          <w:color w:val="000000"/>
          <w:szCs w:val="22"/>
        </w:rPr>
        <w:br/>
        <w:t>Auf welchen Bedarf bezieht sich Ihr Projekt?</w:t>
      </w:r>
      <w:r w:rsidRPr="00DA130F">
        <w:rPr>
          <w:rFonts w:ascii="Calibri" w:hAnsi="Calibri"/>
          <w:color w:val="000000"/>
          <w:sz w:val="16"/>
          <w:szCs w:val="16"/>
        </w:rPr>
        <w:t xml:space="preserve"> 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6120861E" w14:textId="77777777" w:rsidTr="00736D03">
        <w:trPr>
          <w:trHeight w:val="470"/>
        </w:trPr>
        <w:tc>
          <w:tcPr>
            <w:tcW w:w="9067" w:type="dxa"/>
          </w:tcPr>
          <w:bookmarkStart w:id="0" w:name="_Hlk96683031"/>
          <w:p w14:paraId="4E63AE3F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bookmarkEnd w:id="0"/>
    <w:p w14:paraId="1F825BA9" w14:textId="67032E12" w:rsidR="00736D03" w:rsidRPr="00362E96" w:rsidRDefault="00736D03" w:rsidP="00736D03">
      <w:pPr>
        <w:pStyle w:val="StandardJfE"/>
        <w:rPr>
          <w:sz w:val="16"/>
          <w:szCs w:val="16"/>
        </w:rPr>
      </w:pPr>
      <w:r>
        <w:rPr>
          <w:b/>
          <w:bCs/>
        </w:rPr>
        <w:br/>
      </w:r>
      <w:r w:rsidRPr="7C737460">
        <w:rPr>
          <w:b/>
          <w:bCs/>
        </w:rPr>
        <w:t xml:space="preserve">Stellen Sie mit Ihrem Projekt einen Bezug zur EU- Jugendstrategie und/oder den elf Europäischen Jugendzielen her? </w:t>
      </w:r>
      <w:r>
        <w:br/>
      </w:r>
      <w:r w:rsidRPr="7C737460">
        <w:rPr>
          <w:b/>
          <w:bCs/>
        </w:rPr>
        <w:t xml:space="preserve">Greift Ihr Projekt das aktuelle Thema des EU-Jugenddialogs auf? </w:t>
      </w:r>
      <w:r w:rsidRPr="7C737460">
        <w:rPr>
          <w:sz w:val="16"/>
          <w:szCs w:val="16"/>
        </w:rPr>
        <w:t>(max. 1.500 Zeichen)</w:t>
      </w:r>
      <w:r>
        <w:br/>
      </w:r>
      <w:r w:rsidRPr="7C737460">
        <w:rPr>
          <w:sz w:val="20"/>
          <w:szCs w:val="20"/>
        </w:rPr>
        <w:t>Weitere Informationen:</w:t>
      </w:r>
      <w:r w:rsidRPr="7C737460">
        <w:rPr>
          <w:b/>
          <w:bCs/>
          <w:sz w:val="20"/>
          <w:szCs w:val="20"/>
        </w:rPr>
        <w:t xml:space="preserve"> </w:t>
      </w:r>
      <w:hyperlink r:id="rId17">
        <w:r w:rsidRPr="00736D03">
          <w:rPr>
            <w:rStyle w:val="Hyperlink"/>
            <w:rFonts w:eastAsiaTheme="minorHAnsi"/>
            <w:iCs/>
            <w:noProof/>
            <w:sz w:val="20"/>
            <w:szCs w:val="20"/>
          </w:rPr>
          <w:t>https://www.erasmusplus-jugend.de/ueber-das-programm/eu-jugendstrategie/</w:t>
        </w:r>
      </w:hyperlink>
      <w:r w:rsidRPr="00736D03">
        <w:rPr>
          <w:sz w:val="20"/>
          <w:szCs w:val="20"/>
        </w:rPr>
        <w:t xml:space="preserve"> </w:t>
      </w:r>
      <w:r w:rsidRPr="00736D03">
        <w:rPr>
          <w:sz w:val="14"/>
          <w:szCs w:val="1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EB790A" w14:paraId="5F259DD5" w14:textId="77777777" w:rsidTr="00736D03">
        <w:trPr>
          <w:trHeight w:val="470"/>
        </w:trPr>
        <w:tc>
          <w:tcPr>
            <w:tcW w:w="9067" w:type="dxa"/>
          </w:tcPr>
          <w:p w14:paraId="47F6B90A" w14:textId="77777777" w:rsidR="00736D03" w:rsidRPr="00EB790A" w:rsidRDefault="00736D03" w:rsidP="00A63DCE">
            <w:pPr>
              <w:pStyle w:val="StandardJfE"/>
              <w:rPr>
                <w:lang w:val="en-US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4124CF1E" w14:textId="77777777" w:rsidR="00736D03" w:rsidRPr="00362E96" w:rsidRDefault="00736D03" w:rsidP="00736D03">
      <w:pPr>
        <w:pStyle w:val="StandardJfE"/>
      </w:pPr>
    </w:p>
    <w:p w14:paraId="3C2A8A77" w14:textId="77777777" w:rsidR="00736D03" w:rsidRPr="00736D03" w:rsidRDefault="00736D03" w:rsidP="00736D03">
      <w:pPr>
        <w:pStyle w:val="StandardJfE"/>
        <w:rPr>
          <w:rStyle w:val="Hyperlink"/>
          <w:rFonts w:eastAsiaTheme="minorHAnsi"/>
          <w:iCs/>
          <w:noProof/>
          <w:sz w:val="20"/>
          <w:szCs w:val="20"/>
        </w:rPr>
      </w:pPr>
      <w:r w:rsidRPr="19843EC4">
        <w:rPr>
          <w:b/>
          <w:bCs/>
        </w:rPr>
        <w:t>Welche Aktivitäten planen Sie?</w:t>
      </w:r>
      <w:r>
        <w:t xml:space="preserve"> </w:t>
      </w:r>
      <w:r w:rsidRPr="19843EC4">
        <w:rPr>
          <w:sz w:val="16"/>
          <w:szCs w:val="16"/>
        </w:rPr>
        <w:t>(max. 1.500 Zeichen)</w:t>
      </w:r>
      <w:r>
        <w:br/>
      </w:r>
      <w:r w:rsidRPr="19843EC4">
        <w:rPr>
          <w:sz w:val="20"/>
          <w:szCs w:val="20"/>
        </w:rPr>
        <w:t xml:space="preserve">Bitte berücksichtigen Sie die Unterscheidung in (Mobilitäts-) Aktivitäten und Veranstaltungen (Events): </w:t>
      </w:r>
      <w:hyperlink r:id="rId18" w:history="1">
        <w:r w:rsidRPr="00736D03">
          <w:rPr>
            <w:rStyle w:val="Hyperlink"/>
            <w:rFonts w:eastAsiaTheme="minorHAnsi"/>
            <w:iCs/>
            <w:noProof/>
            <w:sz w:val="20"/>
            <w:szCs w:val="20"/>
          </w:rPr>
          <w:t>https://www.erasmusplus-jugend.de/service/faq/jugendpartizipationsprojekte/</w:t>
        </w:r>
      </w:hyperlink>
      <w:r w:rsidRPr="00736D03">
        <w:rPr>
          <w:rStyle w:val="Hyperlink"/>
          <w:rFonts w:eastAsiaTheme="minorHAnsi"/>
          <w:iCs/>
          <w:noProof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1CBCC521" w14:textId="77777777" w:rsidTr="00736D03">
        <w:trPr>
          <w:trHeight w:val="470"/>
        </w:trPr>
        <w:tc>
          <w:tcPr>
            <w:tcW w:w="9067" w:type="dxa"/>
          </w:tcPr>
          <w:p w14:paraId="470EC588" w14:textId="77777777" w:rsidR="00736D03" w:rsidRPr="00CC41D1" w:rsidRDefault="00736D03" w:rsidP="00A63DCE">
            <w:pPr>
              <w:pStyle w:val="StandardJfE"/>
            </w:pPr>
            <w:r w:rsidRPr="003E35CE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fldChar w:fldCharType="end"/>
            </w:r>
          </w:p>
        </w:tc>
      </w:tr>
    </w:tbl>
    <w:p w14:paraId="10E34AD9" w14:textId="77777777" w:rsidR="00736D03" w:rsidRPr="0075008C" w:rsidRDefault="00736D03" w:rsidP="00736D03">
      <w:pPr>
        <w:rPr>
          <w:rStyle w:val="StandardJfEZchn"/>
          <w:rFonts w:eastAsiaTheme="minorHAnsi"/>
          <w:b/>
          <w:bCs/>
        </w:rPr>
      </w:pPr>
    </w:p>
    <w:p w14:paraId="7ABB21B9" w14:textId="77777777" w:rsidR="00736D03" w:rsidRPr="0075008C" w:rsidRDefault="00736D03" w:rsidP="00736D03">
      <w:pPr>
        <w:rPr>
          <w:sz w:val="16"/>
          <w:szCs w:val="16"/>
        </w:rPr>
      </w:pPr>
      <w:r w:rsidRPr="6A5B9A7C">
        <w:rPr>
          <w:rStyle w:val="StandardJfEZchn"/>
          <w:rFonts w:eastAsiaTheme="minorHAnsi"/>
          <w:b/>
          <w:bCs/>
        </w:rPr>
        <w:t>Wie stellen Sie sicher, dass junge Menschen aktiv an allen Phasen des Projektes (Gestaltung, Vorbereitung, Durchführung und Auswertung/Follow-up) beteiligt sind?</w:t>
      </w:r>
      <w:r w:rsidRPr="6A5B9A7C">
        <w:rPr>
          <w:b/>
          <w:bCs/>
          <w:sz w:val="16"/>
          <w:szCs w:val="16"/>
        </w:rPr>
        <w:t xml:space="preserve"> </w:t>
      </w:r>
      <w:r w:rsidRPr="6A5B9A7C">
        <w:rPr>
          <w:rStyle w:val="StandardJfEZchn"/>
          <w:rFonts w:eastAsiaTheme="minorHAnsi"/>
          <w:sz w:val="16"/>
          <w:szCs w:val="16"/>
        </w:rPr>
        <w:t>(max. 1.000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26547B27" w14:textId="77777777" w:rsidTr="00736D03">
        <w:trPr>
          <w:trHeight w:val="470"/>
        </w:trPr>
        <w:tc>
          <w:tcPr>
            <w:tcW w:w="9067" w:type="dxa"/>
          </w:tcPr>
          <w:bookmarkStart w:id="1" w:name="_Hlk96682809"/>
          <w:p w14:paraId="7809AD91" w14:textId="77777777" w:rsidR="00736D03" w:rsidRPr="00CC41D1" w:rsidRDefault="00736D03" w:rsidP="00A63DCE">
            <w:pPr>
              <w:pStyle w:val="StandardJfE"/>
            </w:pPr>
            <w:r w:rsidRPr="003E35CE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fldChar w:fldCharType="end"/>
            </w:r>
          </w:p>
        </w:tc>
      </w:tr>
      <w:bookmarkEnd w:id="1"/>
    </w:tbl>
    <w:p w14:paraId="12055B2A" w14:textId="77777777" w:rsidR="00736D03" w:rsidRPr="00362E96" w:rsidRDefault="00736D03" w:rsidP="00736D03">
      <w:pPr>
        <w:pStyle w:val="StandardJfE"/>
      </w:pPr>
    </w:p>
    <w:p w14:paraId="7287257C" w14:textId="77777777" w:rsidR="00736D03" w:rsidRPr="0075008C" w:rsidRDefault="00736D03" w:rsidP="00736D03">
      <w:pPr>
        <w:rPr>
          <w:sz w:val="16"/>
          <w:szCs w:val="16"/>
        </w:rPr>
      </w:pPr>
      <w:r w:rsidRPr="6A5B9A7C">
        <w:rPr>
          <w:rStyle w:val="StandardJfEZchn"/>
          <w:rFonts w:eastAsiaTheme="minorHAnsi"/>
          <w:b/>
          <w:bCs/>
        </w:rPr>
        <w:t xml:space="preserve">Wie werden die Partner (sofern vorhanden) in die verschiedenen Phasen des Projektes (s.o.) eingebunden? </w:t>
      </w:r>
      <w:r w:rsidRPr="6A5B9A7C">
        <w:rPr>
          <w:rStyle w:val="StandardJfEZchn"/>
          <w:rFonts w:eastAsiaTheme="minorHAnsi"/>
          <w:sz w:val="16"/>
          <w:szCs w:val="16"/>
        </w:rPr>
        <w:t>(max. 1.000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6F7740E5" w14:textId="77777777" w:rsidTr="00736D03">
        <w:trPr>
          <w:trHeight w:val="470"/>
        </w:trPr>
        <w:tc>
          <w:tcPr>
            <w:tcW w:w="9067" w:type="dxa"/>
          </w:tcPr>
          <w:p w14:paraId="45B5EDF9" w14:textId="77777777" w:rsidR="00736D03" w:rsidRPr="00CC41D1" w:rsidRDefault="00736D03" w:rsidP="00A63DCE">
            <w:pPr>
              <w:pStyle w:val="StandardJfE"/>
            </w:pPr>
            <w:r w:rsidRPr="003E35CE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fldChar w:fldCharType="end"/>
            </w:r>
          </w:p>
        </w:tc>
      </w:tr>
    </w:tbl>
    <w:p w14:paraId="77CE7DCE" w14:textId="77777777" w:rsidR="00736D03" w:rsidRDefault="00736D03" w:rsidP="00736D03">
      <w:pPr>
        <w:pStyle w:val="StandardJfE"/>
        <w:spacing w:before="0"/>
        <w:rPr>
          <w:b/>
          <w:bCs/>
        </w:rPr>
      </w:pPr>
    </w:p>
    <w:p w14:paraId="500E4332" w14:textId="77BBB9A9" w:rsidR="00736D03" w:rsidRPr="00FC16EC" w:rsidRDefault="00736D03" w:rsidP="00736D03">
      <w:pPr>
        <w:pStyle w:val="StandardJfE"/>
        <w:rPr>
          <w:rFonts w:ascii="Calibri Light" w:eastAsia="Calibri Light" w:hAnsi="Calibri Light" w:cs="Calibri Light"/>
          <w:b/>
          <w:bCs/>
          <w:color w:val="000000" w:themeColor="text1"/>
          <w:sz w:val="16"/>
          <w:szCs w:val="16"/>
        </w:rPr>
      </w:pPr>
      <w:r w:rsidRPr="00FC16EC">
        <w:rPr>
          <w:rFonts w:eastAsia="Calibri" w:cs="Calibri"/>
          <w:b/>
          <w:bCs/>
          <w:color w:val="000000" w:themeColor="text1"/>
        </w:rPr>
        <w:t xml:space="preserve">Wie planen Sie die Reflexion und Dokumentation der Lernerfahrungen mit den Teilnehmenden, z.B. mit dem Youthpass? </w:t>
      </w:r>
      <w:r w:rsidRPr="00736D03">
        <w:rPr>
          <w:rStyle w:val="StandardJfEZchn"/>
          <w:rFonts w:eastAsiaTheme="minorHAnsi"/>
          <w:sz w:val="16"/>
          <w:szCs w:val="16"/>
        </w:rPr>
        <w:t>(max. 1.000 Zeichen)</w:t>
      </w:r>
      <w:r w:rsidRPr="00FC16EC">
        <w:rPr>
          <w:b/>
          <w:bCs/>
        </w:rPr>
        <w:t xml:space="preserve"> </w:t>
      </w:r>
    </w:p>
    <w:p w14:paraId="4E34A556" w14:textId="5C511AD2" w:rsidR="00736D03" w:rsidRPr="00736D03" w:rsidRDefault="00736D03" w:rsidP="00736D03">
      <w:pPr>
        <w:pStyle w:val="StandardJfE"/>
        <w:rPr>
          <w:rStyle w:val="Hyperlink"/>
          <w:rFonts w:eastAsiaTheme="minorHAnsi"/>
          <w:iCs/>
          <w:noProof/>
          <w:sz w:val="20"/>
          <w:szCs w:val="20"/>
        </w:rPr>
      </w:pPr>
      <w:r w:rsidRPr="7C737460">
        <w:rPr>
          <w:sz w:val="20"/>
          <w:szCs w:val="20"/>
        </w:rPr>
        <w:t>Weitere Informationen:</w:t>
      </w:r>
      <w:r w:rsidRPr="00DA130F">
        <w:t xml:space="preserve"> </w:t>
      </w:r>
      <w:hyperlink r:id="rId19" w:history="1">
        <w:r w:rsidRPr="00736D03">
          <w:rPr>
            <w:rStyle w:val="Hyperlink"/>
            <w:rFonts w:eastAsiaTheme="minorHAnsi"/>
            <w:iCs/>
            <w:noProof/>
            <w:sz w:val="20"/>
            <w:szCs w:val="20"/>
          </w:rPr>
          <w:t>https://www.erasmusplus-jugend.de/ueber-das-programm/youthpass/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27A955C4" w14:textId="77777777" w:rsidTr="00736D03">
        <w:trPr>
          <w:trHeight w:val="470"/>
        </w:trPr>
        <w:tc>
          <w:tcPr>
            <w:tcW w:w="9067" w:type="dxa"/>
          </w:tcPr>
          <w:p w14:paraId="54B7BBB8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264C0477" w14:textId="77777777" w:rsidR="00736D03" w:rsidRDefault="00736D03" w:rsidP="00736D03">
      <w:pPr>
        <w:rPr>
          <w:rStyle w:val="StandardJfEZchn"/>
          <w:rFonts w:eastAsiaTheme="minorHAnsi"/>
          <w:b/>
        </w:rPr>
      </w:pPr>
    </w:p>
    <w:p w14:paraId="4D540EEA" w14:textId="77777777" w:rsidR="00736D03" w:rsidRPr="0075008C" w:rsidRDefault="00736D03" w:rsidP="00736D03">
      <w:pPr>
        <w:rPr>
          <w:rFonts w:ascii="Calibri" w:eastAsia="Calibri" w:hAnsi="Calibri" w:cs="Calibri"/>
          <w:color w:val="000000" w:themeColor="text1"/>
          <w:sz w:val="16"/>
          <w:szCs w:val="16"/>
        </w:rPr>
      </w:pPr>
      <w:r w:rsidRPr="00FC16EC">
        <w:rPr>
          <w:rStyle w:val="StandardJfEZchn"/>
          <w:rFonts w:eastAsia="Calibri" w:cs="Calibri"/>
          <w:b/>
          <w:bCs/>
          <w:color w:val="000000" w:themeColor="text1"/>
        </w:rPr>
        <w:t>Wie werten Sie Ihr Projekt aus (Evaluation)?</w:t>
      </w:r>
      <w:r w:rsidRPr="6A5B9A7C">
        <w:rPr>
          <w:rFonts w:ascii="Calibri" w:eastAsia="Calibri" w:hAnsi="Calibri" w:cs="Calibri"/>
          <w:b/>
          <w:bCs/>
          <w:color w:val="000000" w:themeColor="text1"/>
          <w:sz w:val="24"/>
        </w:rPr>
        <w:t xml:space="preserve"> </w:t>
      </w:r>
      <w:r w:rsidRPr="6A5B9A7C">
        <w:rPr>
          <w:rStyle w:val="StandardJfEZchn"/>
          <w:rFonts w:eastAsia="Calibri" w:cs="Calibri"/>
          <w:color w:val="000000" w:themeColor="text1"/>
          <w:sz w:val="16"/>
          <w:szCs w:val="16"/>
        </w:rPr>
        <w:t>(max. 1.000 Zeichen)</w:t>
      </w:r>
      <w:r w:rsidRPr="6A5B9A7C">
        <w:rPr>
          <w:rStyle w:val="StandardJfEZchn"/>
          <w:rFonts w:eastAsiaTheme="minorHAnsi"/>
          <w:b/>
          <w:b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36D03" w:rsidRPr="00CC41D1" w14:paraId="4F391B6B" w14:textId="77777777" w:rsidTr="00736D03">
        <w:trPr>
          <w:trHeight w:val="470"/>
        </w:trPr>
        <w:tc>
          <w:tcPr>
            <w:tcW w:w="9067" w:type="dxa"/>
          </w:tcPr>
          <w:p w14:paraId="2CCCFE00" w14:textId="77777777" w:rsidR="00736D03" w:rsidRPr="00CC41D1" w:rsidRDefault="00736D03" w:rsidP="00A63DCE">
            <w:pPr>
              <w:pStyle w:val="StandardJfE"/>
            </w:pPr>
            <w:r w:rsidRPr="003E35CE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fldChar w:fldCharType="end"/>
            </w:r>
          </w:p>
        </w:tc>
      </w:tr>
    </w:tbl>
    <w:p w14:paraId="5CDDB468" w14:textId="77777777" w:rsidR="00736D03" w:rsidRDefault="00736D03" w:rsidP="00736D03">
      <w:pPr>
        <w:pStyle w:val="StandardJfE"/>
        <w:rPr>
          <w:b/>
        </w:rPr>
      </w:pPr>
    </w:p>
    <w:p w14:paraId="405EE022" w14:textId="77777777" w:rsidR="00736D03" w:rsidRPr="00CC41D1" w:rsidRDefault="00736D03" w:rsidP="00736D03">
      <w:pPr>
        <w:rPr>
          <w:rFonts w:ascii="Calibri Light" w:eastAsia="Calibri Light" w:hAnsi="Calibri Light" w:cs="Calibri Light"/>
          <w:color w:val="000000" w:themeColor="text1"/>
          <w:sz w:val="16"/>
          <w:szCs w:val="16"/>
        </w:rPr>
      </w:pPr>
      <w:r w:rsidRPr="00FC16EC">
        <w:rPr>
          <w:rStyle w:val="StandardJfEZchn"/>
          <w:rFonts w:eastAsia="Calibri" w:cs="Calibri"/>
          <w:b/>
          <w:bCs/>
          <w:color w:val="000000" w:themeColor="text1"/>
        </w:rPr>
        <w:t>Wie wollen Sie Ihr Projekt sichtbar machen und die Projektergebnisse auch über die Beteiligten hinaus verbreiten?</w:t>
      </w:r>
      <w:r w:rsidRPr="6A5B9A7C">
        <w:rPr>
          <w:rFonts w:ascii="Calibri" w:eastAsia="Calibri" w:hAnsi="Calibri" w:cs="Calibri"/>
          <w:color w:val="000000" w:themeColor="text1"/>
          <w:sz w:val="24"/>
        </w:rPr>
        <w:t xml:space="preserve"> </w:t>
      </w:r>
      <w:r w:rsidRPr="00736D03">
        <w:rPr>
          <w:rStyle w:val="StandardJfEZchn"/>
          <w:rFonts w:eastAsiaTheme="minorHAnsi"/>
          <w:sz w:val="16"/>
          <w:szCs w:val="16"/>
        </w:rPr>
        <w:t xml:space="preserve">(max. 1.000 Zeichen)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736D03" w:rsidRPr="00CC41D1" w14:paraId="51152B74" w14:textId="77777777" w:rsidTr="00A63DCE">
        <w:trPr>
          <w:trHeight w:val="470"/>
        </w:trPr>
        <w:tc>
          <w:tcPr>
            <w:tcW w:w="9212" w:type="dxa"/>
          </w:tcPr>
          <w:p w14:paraId="12C956D7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679671AA" w14:textId="77777777" w:rsidR="00F46B5F" w:rsidRPr="00F46B5F" w:rsidRDefault="00F46B5F" w:rsidP="00736D03">
      <w:pPr>
        <w:pStyle w:val="Subheadline"/>
      </w:pPr>
    </w:p>
    <w:sectPr w:rsidR="00F46B5F" w:rsidRPr="00F46B5F" w:rsidSect="00F46B5F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0" w:h="16840"/>
      <w:pgMar w:top="1440" w:right="1080" w:bottom="1440" w:left="1080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31755" w14:textId="77777777" w:rsidR="009E7E01" w:rsidRDefault="009E7E01" w:rsidP="00CD3334">
      <w:r>
        <w:separator/>
      </w:r>
    </w:p>
  </w:endnote>
  <w:endnote w:type="continuationSeparator" w:id="0">
    <w:p w14:paraId="59EBAD10" w14:textId="77777777" w:rsidR="009E7E01" w:rsidRDefault="009E7E01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91939101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0D3FA1F" w14:textId="77777777" w:rsidR="00F46B5F" w:rsidRDefault="00F46B5F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6437065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F2F3C0C" w14:textId="77777777" w:rsidR="00F46B5F" w:rsidRDefault="00F46B5F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21F6875" w14:textId="77777777" w:rsidR="00F46B5F" w:rsidRDefault="00F46B5F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667905685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B201822" w14:textId="77777777" w:rsidR="00F46B5F" w:rsidRPr="003E14A0" w:rsidRDefault="00F46B5F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94A943E" w14:textId="77777777" w:rsidR="00F46B5F" w:rsidRPr="008129C2" w:rsidRDefault="00F46B5F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850C237" wp14:editId="3D377D4A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4CFF64" w14:textId="77777777" w:rsidR="00F46B5F" w:rsidRPr="008129C2" w:rsidRDefault="00F46B5F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50C23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325.3pt;margin-top:-1.4pt;width:134.15pt;height:14.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164CFF64" w14:textId="77777777" w:rsidR="00F46B5F" w:rsidRPr="008129C2" w:rsidRDefault="00F46B5F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636088704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14C78AA" w14:textId="77777777" w:rsidR="00F46B5F" w:rsidRPr="003E14A0" w:rsidRDefault="00F46B5F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DBDCCA8" w14:textId="77777777" w:rsidR="00F46B5F" w:rsidRDefault="00F46B5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2974D24" wp14:editId="3177560A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C05C73" w14:textId="77777777" w:rsidR="00F46B5F" w:rsidRPr="001C495C" w:rsidRDefault="00F46B5F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74D2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7" type="#_x0000_t202" style="position:absolute;margin-left:328.35pt;margin-top:-.55pt;width:133.7pt;height:14.2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2BC05C73" w14:textId="77777777" w:rsidR="00F46B5F" w:rsidRPr="001C495C" w:rsidRDefault="00F46B5F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309D10A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AA5249B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C7A1C16" w14:textId="77777777" w:rsidR="00CD3334" w:rsidRDefault="00CD3334" w:rsidP="008129C2">
    <w:pPr>
      <w:pStyle w:val="Fuzeile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59738850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04143B2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6EAFF5D" wp14:editId="10538428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D17FA4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AFF5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left:0;text-align:left;margin-left:325.3pt;margin-top:-1.4pt;width:134.15pt;height:14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" filled="f" stroked="f" strokeweight=".5pt">
              <v:textbox inset="0,0,0,0">
                <w:txbxContent>
                  <w:p w14:paraId="6ED17FA4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767D71E6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5878EDF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825BA77" wp14:editId="0A6F6710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867C0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5BA77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328.35pt;margin-top:-.55pt;width:133.7pt;height:14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" filled="f" stroked="f" strokeweight=".5pt">
              <v:textbox inset="0,0,0,0">
                <w:txbxContent>
                  <w:p w14:paraId="772867C0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D89A1" w14:textId="77777777" w:rsidR="009E7E01" w:rsidRDefault="009E7E01" w:rsidP="00CD3334">
      <w:r>
        <w:separator/>
      </w:r>
    </w:p>
  </w:footnote>
  <w:footnote w:type="continuationSeparator" w:id="0">
    <w:p w14:paraId="66274083" w14:textId="77777777" w:rsidR="009E7E01" w:rsidRDefault="009E7E01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71694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58244" behindDoc="1" locked="0" layoutInCell="1" allowOverlap="1" wp14:anchorId="3370A829" wp14:editId="03EFF9D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22861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58246" behindDoc="1" locked="0" layoutInCell="1" allowOverlap="1" wp14:anchorId="14CE5A66" wp14:editId="4B6EBEB7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8D1AD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3B82B2" wp14:editId="1911B21F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2F43F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F019F30" wp14:editId="2C44D82B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3.25pt;height:15.7pt;visibility:visible;mso-wrap-style:square" o:bullet="t">
        <v:imagedata r:id="rId1" o:title=""/>
      </v:shape>
    </w:pict>
  </w:numPicBullet>
  <w:abstractNum w:abstractNumId="0" w15:restartNumberingAfterBreak="0">
    <w:nsid w:val="3B3350E8"/>
    <w:multiLevelType w:val="hybridMultilevel"/>
    <w:tmpl w:val="529A372C"/>
    <w:lvl w:ilvl="0" w:tplc="23642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D88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C2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9E0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44F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F01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38E3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9AE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EA46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04A1478"/>
    <w:multiLevelType w:val="hybridMultilevel"/>
    <w:tmpl w:val="FFB21E44"/>
    <w:lvl w:ilvl="0" w:tplc="773803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849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CCC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8F8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1AF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ADE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C7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886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2D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67731281">
    <w:abstractNumId w:val="0"/>
  </w:num>
  <w:num w:numId="2" w16cid:durableId="295334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8OUPQ9yu3Kszlwax+Hoz5l4ERjZv3tchKCTH9Vd6bXF7GW8yIz/lLh+K2Y5KB1tJRxIWtWSpFY2OmEc7qvFs8w==" w:salt="igmqIgR4iGdyy2ofFTsMdw==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5F"/>
    <w:rsid w:val="000C543D"/>
    <w:rsid w:val="001C495C"/>
    <w:rsid w:val="001F361A"/>
    <w:rsid w:val="00251127"/>
    <w:rsid w:val="00282ADD"/>
    <w:rsid w:val="00297846"/>
    <w:rsid w:val="0030504C"/>
    <w:rsid w:val="0034504D"/>
    <w:rsid w:val="003853F4"/>
    <w:rsid w:val="003E14A0"/>
    <w:rsid w:val="00422379"/>
    <w:rsid w:val="00495DF4"/>
    <w:rsid w:val="004B1364"/>
    <w:rsid w:val="00515228"/>
    <w:rsid w:val="005662A6"/>
    <w:rsid w:val="005B676D"/>
    <w:rsid w:val="005D0148"/>
    <w:rsid w:val="005D35E9"/>
    <w:rsid w:val="005E34AA"/>
    <w:rsid w:val="005F784C"/>
    <w:rsid w:val="00667D39"/>
    <w:rsid w:val="006D411A"/>
    <w:rsid w:val="00710C56"/>
    <w:rsid w:val="00736D03"/>
    <w:rsid w:val="00742179"/>
    <w:rsid w:val="00753CED"/>
    <w:rsid w:val="00787EE3"/>
    <w:rsid w:val="008013EE"/>
    <w:rsid w:val="008129C2"/>
    <w:rsid w:val="008E5CA6"/>
    <w:rsid w:val="009E7E01"/>
    <w:rsid w:val="00A91058"/>
    <w:rsid w:val="00BA2668"/>
    <w:rsid w:val="00BD0EDC"/>
    <w:rsid w:val="00C939CB"/>
    <w:rsid w:val="00CD3334"/>
    <w:rsid w:val="00CF45D0"/>
    <w:rsid w:val="00D73FC0"/>
    <w:rsid w:val="00D976B5"/>
    <w:rsid w:val="00DA42A6"/>
    <w:rsid w:val="00E82234"/>
    <w:rsid w:val="00E83986"/>
    <w:rsid w:val="00EE74C9"/>
    <w:rsid w:val="00F149C7"/>
    <w:rsid w:val="00F46B5F"/>
    <w:rsid w:val="00F521BD"/>
    <w:rsid w:val="00F52FBE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0EC343FE"/>
  <w15:chartTrackingRefBased/>
  <w15:docId w15:val="{411703B7-596F-4ADB-A2ED-FA1996C4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character" w:styleId="Platzhaltertext">
    <w:name w:val="Placeholder Text"/>
    <w:basedOn w:val="Absatz-Standardschriftart"/>
    <w:uiPriority w:val="99"/>
    <w:semiHidden/>
    <w:rsid w:val="00F46B5F"/>
    <w:rPr>
      <w:color w:val="808080"/>
    </w:rPr>
  </w:style>
  <w:style w:type="character" w:customStyle="1" w:styleId="normaltextrun">
    <w:name w:val="normaltextrun"/>
    <w:basedOn w:val="Absatz-Standardschriftart"/>
    <w:rsid w:val="00F46B5F"/>
  </w:style>
  <w:style w:type="paragraph" w:customStyle="1" w:styleId="JfELink1">
    <w:name w:val="JfE Link1"/>
    <w:basedOn w:val="HTMLAdresse"/>
    <w:qFormat/>
    <w:rsid w:val="00F46B5F"/>
    <w:pPr>
      <w:spacing w:before="120" w:line="288" w:lineRule="exact"/>
    </w:pPr>
    <w:rPr>
      <w:rFonts w:ascii="Calibri" w:hAnsi="Calibri" w:cs="Times New Roman"/>
      <w:i w:val="0"/>
      <w:noProof/>
      <w:color w:val="E0005A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F46B5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F46B5F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Adresse">
    <w:name w:val="HTML Address"/>
    <w:basedOn w:val="Standard"/>
    <w:link w:val="HTMLAdresseZchn"/>
    <w:uiPriority w:val="99"/>
    <w:semiHidden/>
    <w:unhideWhenUsed/>
    <w:rsid w:val="00F46B5F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F46B5F"/>
    <w:rPr>
      <w:i/>
      <w:iCs/>
      <w:sz w:val="22"/>
    </w:rPr>
  </w:style>
  <w:style w:type="paragraph" w:customStyle="1" w:styleId="berschriftJfE">
    <w:name w:val="Überschrift_JfE"/>
    <w:basedOn w:val="berschrift1"/>
    <w:link w:val="berschriftJfEZchn"/>
    <w:qFormat/>
    <w:rsid w:val="00736D03"/>
    <w:pPr>
      <w:keepNext w:val="0"/>
      <w:keepLines w:val="0"/>
      <w:widowControl w:val="0"/>
      <w:autoSpaceDE w:val="0"/>
      <w:autoSpaceDN w:val="0"/>
      <w:adjustRightInd w:val="0"/>
      <w:spacing w:before="360" w:after="120"/>
      <w:textAlignment w:val="center"/>
    </w:pPr>
    <w:rPr>
      <w:rFonts w:ascii="Calibri" w:eastAsia="Times New Roman" w:hAnsi="Calibri" w:cs="Calibri-Bold"/>
      <w:b/>
      <w:bCs/>
      <w:color w:val="00A5DB"/>
      <w:sz w:val="24"/>
      <w:szCs w:val="24"/>
      <w:lang w:val="en-US" w:eastAsia="de-DE"/>
    </w:rPr>
  </w:style>
  <w:style w:type="paragraph" w:customStyle="1" w:styleId="StandardJfE">
    <w:name w:val="Standard_JfE"/>
    <w:basedOn w:val="StandardWeb"/>
    <w:link w:val="StandardJfEZchn"/>
    <w:qFormat/>
    <w:rsid w:val="00736D03"/>
    <w:pPr>
      <w:spacing w:before="120"/>
    </w:pPr>
    <w:rPr>
      <w:rFonts w:ascii="Calibri" w:eastAsia="Times New Roman" w:hAnsi="Calibri"/>
      <w:color w:val="000000"/>
      <w:sz w:val="22"/>
      <w:szCs w:val="22"/>
      <w:lang w:eastAsia="de-DE"/>
    </w:rPr>
  </w:style>
  <w:style w:type="character" w:customStyle="1" w:styleId="berschriftJfEZchn">
    <w:name w:val="Überschrift_JfE Zchn"/>
    <w:link w:val="berschriftJfE"/>
    <w:rsid w:val="00736D03"/>
    <w:rPr>
      <w:rFonts w:ascii="Calibri" w:eastAsia="Times New Roman" w:hAnsi="Calibri" w:cs="Calibri-Bold"/>
      <w:b/>
      <w:bCs/>
      <w:color w:val="00A5DB"/>
      <w:lang w:val="en-US" w:eastAsia="de-DE"/>
    </w:rPr>
  </w:style>
  <w:style w:type="character" w:customStyle="1" w:styleId="StandardJfEZchn">
    <w:name w:val="Standard_JfE Zchn"/>
    <w:link w:val="StandardJfE"/>
    <w:rsid w:val="00736D03"/>
    <w:rPr>
      <w:rFonts w:ascii="Calibri" w:eastAsia="Times New Roman" w:hAnsi="Calibri" w:cs="Times New Roman"/>
      <w:color w:val="000000"/>
      <w:sz w:val="22"/>
      <w:szCs w:val="22"/>
      <w:lang w:eastAsia="de-DE"/>
    </w:rPr>
  </w:style>
  <w:style w:type="paragraph" w:customStyle="1" w:styleId="LinkJfE">
    <w:name w:val="Link_JfE"/>
    <w:basedOn w:val="StandardWeb"/>
    <w:link w:val="LinkJfEZchn"/>
    <w:qFormat/>
    <w:rsid w:val="00736D03"/>
    <w:pPr>
      <w:spacing w:before="100" w:beforeAutospacing="1" w:after="100" w:afterAutospacing="1"/>
    </w:pPr>
    <w:rPr>
      <w:rFonts w:ascii="Calibri" w:eastAsia="Times New Roman" w:hAnsi="Calibri"/>
      <w:color w:val="D30547"/>
      <w:sz w:val="22"/>
      <w:szCs w:val="22"/>
      <w:lang w:eastAsia="de-DE"/>
    </w:rPr>
  </w:style>
  <w:style w:type="character" w:customStyle="1" w:styleId="LinkJfEZchn">
    <w:name w:val="Link_JfE Zchn"/>
    <w:link w:val="LinkJfE"/>
    <w:rsid w:val="00736D03"/>
    <w:rPr>
      <w:rFonts w:ascii="Calibri" w:eastAsia="Times New Roman" w:hAnsi="Calibri" w:cs="Times New Roman"/>
      <w:color w:val="D30547"/>
      <w:sz w:val="22"/>
      <w:szCs w:val="22"/>
      <w:lang w:eastAsia="de-DE"/>
    </w:rPr>
  </w:style>
  <w:style w:type="paragraph" w:styleId="Listenabsatz">
    <w:name w:val="List Paragraph"/>
    <w:basedOn w:val="Standard"/>
    <w:rsid w:val="00736D03"/>
    <w:pPr>
      <w:suppressAutoHyphens/>
      <w:spacing w:line="100" w:lineRule="atLeast"/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val="en-GB" w:eastAsia="de-DE"/>
    </w:rPr>
  </w:style>
  <w:style w:type="paragraph" w:styleId="StandardWeb">
    <w:name w:val="Normal (Web)"/>
    <w:basedOn w:val="Standard"/>
    <w:uiPriority w:val="99"/>
    <w:semiHidden/>
    <w:unhideWhenUsed/>
    <w:rsid w:val="00736D03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www.erasmusplus-jugend.de/service/faq/jugendpartizipationsprojekte/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https://www.erasmusplus-jugend.de/ueber-das-programm/eu-jugendstrategie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rasmusplus-jugend.de/kontakt/?mitarbeiter_galerie%5Bfoerdermoeglichkeit%5D=21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yperlink" Target="https://www.erasmusplus-jugend.de/service/faq/jugendpartizipationsprojekte/" TargetMode="Externa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yperlink" Target="https://www.erasmusplus-jugend.de/ueber-das-programm/youthpas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ownloads\E+-Jugend_Mastervorlage_Hochformat_DE_einspalti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A396B08134F4D9B9422B3C89540E1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24F281-0087-4470-925F-B1C9E6257E55}"/>
      </w:docPartPr>
      <w:docPartBody>
        <w:p w:rsidR="00FF1B12" w:rsidRDefault="00663E31" w:rsidP="00663E31">
          <w:pPr>
            <w:pStyle w:val="2A396B08134F4D9B9422B3C89540E1E3"/>
          </w:pPr>
          <w:r w:rsidRPr="00B80E2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E31"/>
    <w:rsid w:val="00431F6E"/>
    <w:rsid w:val="004B1364"/>
    <w:rsid w:val="00663E31"/>
    <w:rsid w:val="00D65ADA"/>
    <w:rsid w:val="00DA30DE"/>
    <w:rsid w:val="00E427DF"/>
    <w:rsid w:val="00FF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63E31"/>
    <w:rPr>
      <w:color w:val="808080"/>
    </w:rPr>
  </w:style>
  <w:style w:type="paragraph" w:customStyle="1" w:styleId="2A396B08134F4D9B9422B3C89540E1E3">
    <w:name w:val="2A396B08134F4D9B9422B3C89540E1E3"/>
    <w:rsid w:val="00663E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961329efe4f616530778a03f8858fe4c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0a1990279eedde94e9e3199f13feed20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347B7-98A3-4F0C-970C-3DBB983661C9}">
  <ds:schemaRefs>
    <ds:schemaRef ds:uri="http://purl.org/dc/elements/1.1/"/>
    <ds:schemaRef ds:uri="http://schemas.microsoft.com/office/2006/metadata/properties"/>
    <ds:schemaRef ds:uri="http://www.w3.org/XML/1998/namespace"/>
    <ds:schemaRef ds:uri="b8539960-a584-4f44-864f-f9475b807a2b"/>
    <ds:schemaRef ds:uri="http://schemas.microsoft.com/office/2006/documentManagement/types"/>
    <ds:schemaRef ds:uri="http://purl.org/dc/dcmitype/"/>
    <ds:schemaRef ds:uri="affe8719-8db3-4c7e-a384-5661382be024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AFED43C-8380-4971-8C96-31EB13E96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3</Pages>
  <Words>690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Burbach</dc:creator>
  <cp:keywords/>
  <dc:description/>
  <cp:lastModifiedBy>Yvonne Buchalla</cp:lastModifiedBy>
  <cp:revision>3</cp:revision>
  <cp:lastPrinted>2022-06-22T07:42:00Z</cp:lastPrinted>
  <dcterms:created xsi:type="dcterms:W3CDTF">2026-01-21T13:17:00Z</dcterms:created>
  <dcterms:modified xsi:type="dcterms:W3CDTF">2026-01-21T13:18:00Z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