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B037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</w:p>
    <w:p w14:paraId="1B71A9A3" w14:textId="0A1B8005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  <w:r w:rsidRPr="0034467F">
        <w:rPr>
          <w:rFonts w:ascii="Calibri" w:hAnsi="Calibri" w:cs="Calibri"/>
          <w:b/>
          <w:bCs/>
          <w:color w:val="174489"/>
          <w:sz w:val="48"/>
          <w:szCs w:val="48"/>
        </w:rPr>
        <w:t>Projektskizze</w:t>
      </w:r>
    </w:p>
    <w:p w14:paraId="72859AE4" w14:textId="77777777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</w:p>
    <w:p w14:paraId="0A942461" w14:textId="5BF57DF4" w:rsidR="00F46B5F" w:rsidRPr="0034467F" w:rsidRDefault="00F46B5F" w:rsidP="00F46B5F">
      <w:pPr>
        <w:spacing w:line="276" w:lineRule="auto"/>
        <w:ind w:right="1551"/>
        <w:rPr>
          <w:rFonts w:ascii="Calibri" w:hAnsi="Calibri" w:cs="Calibri"/>
          <w:color w:val="154194"/>
          <w:sz w:val="32"/>
          <w:szCs w:val="32"/>
        </w:rPr>
      </w:pPr>
      <w:r w:rsidRPr="0034467F">
        <w:rPr>
          <w:rFonts w:ascii="Calibri" w:hAnsi="Calibri" w:cs="Calibri"/>
          <w:color w:val="154194"/>
          <w:sz w:val="32"/>
          <w:szCs w:val="32"/>
        </w:rPr>
        <w:t xml:space="preserve">Erasmus+ Jugend, Leitaktion 1 – DiscoverEU Inklusion </w:t>
      </w:r>
      <w:r w:rsidR="005A0E7D">
        <w:rPr>
          <w:rFonts w:ascii="Calibri" w:hAnsi="Calibri" w:cs="Calibri"/>
          <w:color w:val="154194"/>
          <w:sz w:val="32"/>
          <w:szCs w:val="32"/>
        </w:rPr>
        <w:t>(KA155)</w:t>
      </w:r>
    </w:p>
    <w:p w14:paraId="704440F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</w:pPr>
    </w:p>
    <w:p w14:paraId="057DA951" w14:textId="77777777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  <w:sectPr w:rsidR="00F46B5F" w:rsidRPr="0034467F" w:rsidSect="0034467F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40" w:right="1080" w:bottom="1440" w:left="1080" w:header="680" w:footer="879" w:gutter="0"/>
          <w:cols w:space="708"/>
          <w:titlePg/>
          <w:docGrid w:linePitch="360"/>
        </w:sectPr>
      </w:pPr>
    </w:p>
    <w:p w14:paraId="40D52A85" w14:textId="77777777" w:rsidR="00F46B5F" w:rsidRDefault="00F46B5F" w:rsidP="00F46B5F">
      <w:r>
        <w:t xml:space="preserve">Bitte füllen Sie wenn möglich </w:t>
      </w:r>
      <w:r w:rsidRPr="00E11B71">
        <w:t>alle Felder</w:t>
      </w:r>
      <w:r>
        <w:t xml:space="preserve"> aus, damit wir Sie zielgerichtet beraten und unterstützen können. Stichpunkte sind ausreichend. Nutzen Sie bitte für die Textfelder eine Schriftgröße von mind. 11 Punkt. </w:t>
      </w:r>
    </w:p>
    <w:p w14:paraId="4CCCFC98" w14:textId="77777777" w:rsidR="00F46B5F" w:rsidRDefault="00F46B5F" w:rsidP="00F46B5F">
      <w:r>
        <w:t xml:space="preserve">Einen Überblick über häufig gestellte Fragen und deren Antworten zu DiscoverEU Inklusion finden Sie hier: </w:t>
      </w:r>
    </w:p>
    <w:p w14:paraId="6F03299C" w14:textId="717BD03A" w:rsidR="00F46B5F" w:rsidRDefault="00A410FD" w:rsidP="00F46B5F">
      <w:pPr>
        <w:pStyle w:val="JfELink1"/>
        <w:numPr>
          <w:ilvl w:val="0"/>
          <w:numId w:val="1"/>
        </w:numPr>
      </w:pPr>
      <w:hyperlink r:id="rId15" w:history="1">
        <w:r w:rsidRPr="00A410FD">
          <w:rPr>
            <w:rStyle w:val="Hyperlink"/>
          </w:rPr>
          <w:t>FAQ zu DiscoverEU Inklusion | JUGEND für Europa</w:t>
        </w:r>
      </w:hyperlink>
    </w:p>
    <w:p w14:paraId="6DB1839E" w14:textId="77777777" w:rsidR="00F149C7" w:rsidRDefault="00F149C7" w:rsidP="00F46B5F"/>
    <w:p w14:paraId="67603011" w14:textId="77FADB07" w:rsidR="00F46B5F" w:rsidRDefault="00F46B5F" w:rsidP="00F46B5F">
      <w:r>
        <w:t xml:space="preserve">Schicken Sie Ihre Projektskizze bitte per E-Mail an die für das Format zuständige Programmreferentinnen: </w:t>
      </w:r>
    </w:p>
    <w:p w14:paraId="649CCEF5" w14:textId="77777777" w:rsidR="009D64A2" w:rsidRPr="003F2D82" w:rsidRDefault="009D64A2" w:rsidP="009D64A2">
      <w:pPr>
        <w:pStyle w:val="JfELink1"/>
        <w:numPr>
          <w:ilvl w:val="0"/>
          <w:numId w:val="2"/>
        </w:numPr>
      </w:pPr>
      <w:hyperlink r:id="rId16">
        <w:r w:rsidRPr="003F2D82">
          <w:rPr>
            <w:rStyle w:val="Hyperlink"/>
          </w:rPr>
          <w:t>Kontakt und Beratung | JUGEND für Europa</w:t>
        </w:r>
      </w:hyperlink>
    </w:p>
    <w:p w14:paraId="3C176B91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69866E1E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 xml:space="preserve">Wir empfehlen, dass Sie die Projektskizze möglichst frühzeitig bei uns einreichen (idealerweise 4 bis 6 Wochen vor der anvisierten Antragsfrist), damit Sie rechtzeitig eine Beratung erhalten und das Projekt weiterentwickeln können. Eine Beratung ist grundsätzlich jederzeit möglich. </w:t>
      </w:r>
    </w:p>
    <w:p w14:paraId="653B69EF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335BEB63" w14:textId="77777777" w:rsidR="00F46B5F" w:rsidRDefault="00F46B5F" w:rsidP="00F46B5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>Wir freuen uns, wenn Sie Kontakt aufnehmen.</w:t>
      </w:r>
    </w:p>
    <w:p w14:paraId="68620E94" w14:textId="77777777" w:rsidR="00F46B5F" w:rsidRDefault="00F46B5F" w:rsidP="00F46B5F"/>
    <w:p w14:paraId="14D626E6" w14:textId="77777777" w:rsidR="00F46B5F" w:rsidRPr="0091309F" w:rsidRDefault="00F46B5F" w:rsidP="00F46B5F"/>
    <w:p w14:paraId="769F04F1" w14:textId="77777777" w:rsidR="00F46B5F" w:rsidRPr="0034467F" w:rsidRDefault="00F46B5F" w:rsidP="00F46B5F">
      <w:pPr>
        <w:pStyle w:val="Subheadline"/>
        <w:rPr>
          <w:rFonts w:eastAsiaTheme="minorEastAsia"/>
          <w:sz w:val="28"/>
          <w:szCs w:val="28"/>
        </w:rPr>
      </w:pPr>
      <w:r w:rsidRPr="0034467F">
        <w:rPr>
          <w:rFonts w:eastAsiaTheme="minorEastAsia"/>
          <w:sz w:val="28"/>
          <w:szCs w:val="28"/>
        </w:rPr>
        <w:t xml:space="preserve">Angaben zum Antragsteller/ zur Antragstellerin </w:t>
      </w: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485"/>
      </w:tblGrid>
      <w:tr w:rsidR="00F46B5F" w14:paraId="07D708DF" w14:textId="77777777" w:rsidTr="00FA7F82">
        <w:tc>
          <w:tcPr>
            <w:tcW w:w="4530" w:type="dxa"/>
          </w:tcPr>
          <w:p w14:paraId="4D8D8504" w14:textId="77777777" w:rsidR="00F46B5F" w:rsidRDefault="00F46B5F" w:rsidP="00FA7F82">
            <w:pPr>
              <w:spacing w:line="276" w:lineRule="auto"/>
            </w:pPr>
            <w:r>
              <w:t>Name der Organisation / der informellen Gruppe</w:t>
            </w:r>
          </w:p>
        </w:tc>
        <w:sdt>
          <w:sdtPr>
            <w:id w:val="-279177531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4934C0D8" w14:textId="74BE6646" w:rsidR="00F46B5F" w:rsidRDefault="005A0E7D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55C09F5" w14:textId="77777777" w:rsidTr="00FA7F82">
        <w:tc>
          <w:tcPr>
            <w:tcW w:w="4530" w:type="dxa"/>
          </w:tcPr>
          <w:p w14:paraId="5F7C03CA" w14:textId="77777777" w:rsidR="00F46B5F" w:rsidRDefault="00F46B5F" w:rsidP="00FA7F82">
            <w:pPr>
              <w:spacing w:line="276" w:lineRule="auto"/>
            </w:pPr>
            <w:r>
              <w:t xml:space="preserve">Art der Einrichtung </w:t>
            </w:r>
          </w:p>
        </w:tc>
        <w:sdt>
          <w:sdtPr>
            <w:id w:val="1646701772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33AA3FBD" w14:textId="6CBE89F9" w:rsidR="00F46B5F" w:rsidRDefault="008446E9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4F865A18" w14:textId="77777777" w:rsidTr="00FA7F82">
        <w:tc>
          <w:tcPr>
            <w:tcW w:w="4530" w:type="dxa"/>
          </w:tcPr>
          <w:p w14:paraId="56F6BCBE" w14:textId="77777777" w:rsidR="00F46B5F" w:rsidRDefault="00F46B5F" w:rsidP="00FA7F82">
            <w:pPr>
              <w:spacing w:line="276" w:lineRule="auto"/>
            </w:pPr>
            <w:r>
              <w:t>Profilbeschreibung und Tätigkeitsbereich der Organisation /der informellen Gruppe</w:t>
            </w:r>
          </w:p>
        </w:tc>
        <w:sdt>
          <w:sdtPr>
            <w:id w:val="2099984385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52B39C77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17E90052" w14:textId="77777777" w:rsidTr="00FA7F82">
        <w:tc>
          <w:tcPr>
            <w:tcW w:w="4530" w:type="dxa"/>
          </w:tcPr>
          <w:p w14:paraId="703B34E4" w14:textId="77777777" w:rsidR="00F46B5F" w:rsidRDefault="00F46B5F" w:rsidP="00FA7F82">
            <w:pPr>
              <w:spacing w:line="276" w:lineRule="auto"/>
            </w:pPr>
            <w:r>
              <w:t xml:space="preserve">PLZ / Ort </w:t>
            </w:r>
          </w:p>
        </w:tc>
        <w:sdt>
          <w:sdtPr>
            <w:id w:val="-699862611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2A68F76E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023CCB00" w14:textId="77777777" w:rsidTr="00FA7F82">
        <w:tc>
          <w:tcPr>
            <w:tcW w:w="4530" w:type="dxa"/>
          </w:tcPr>
          <w:p w14:paraId="60BDF698" w14:textId="77777777" w:rsidR="00F46B5F" w:rsidRDefault="00F46B5F" w:rsidP="00FA7F82">
            <w:pPr>
              <w:spacing w:line="276" w:lineRule="auto"/>
            </w:pPr>
            <w:r>
              <w:t>Ansprechpartner*in</w:t>
            </w:r>
          </w:p>
        </w:tc>
        <w:sdt>
          <w:sdtPr>
            <w:id w:val="780459149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72AA16E2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2FE8315D" w14:textId="77777777" w:rsidTr="00FA7F82">
        <w:tc>
          <w:tcPr>
            <w:tcW w:w="4530" w:type="dxa"/>
          </w:tcPr>
          <w:p w14:paraId="71446BE1" w14:textId="77777777" w:rsidR="00F46B5F" w:rsidRDefault="00F46B5F" w:rsidP="00FA7F82">
            <w:pPr>
              <w:spacing w:line="276" w:lineRule="auto"/>
            </w:pPr>
            <w:r>
              <w:t>Telefon</w:t>
            </w:r>
          </w:p>
        </w:tc>
        <w:sdt>
          <w:sdtPr>
            <w:id w:val="447737716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68EB8F5F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F46B5F" w14:paraId="5B6106B5" w14:textId="77777777" w:rsidTr="00FA7F82">
        <w:tc>
          <w:tcPr>
            <w:tcW w:w="4530" w:type="dxa"/>
          </w:tcPr>
          <w:p w14:paraId="79BA8E4E" w14:textId="77777777" w:rsidR="00F46B5F" w:rsidRDefault="00F46B5F" w:rsidP="00FA7F82">
            <w:pPr>
              <w:spacing w:line="276" w:lineRule="auto"/>
            </w:pPr>
            <w:r>
              <w:t xml:space="preserve">E-Mail </w:t>
            </w:r>
          </w:p>
        </w:tc>
        <w:sdt>
          <w:sdtPr>
            <w:id w:val="-1607574840"/>
            <w:placeholder>
              <w:docPart w:val="2A396B08134F4D9B9422B3C89540E1E3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04F23828" w14:textId="77777777" w:rsidR="00F46B5F" w:rsidRDefault="00F46B5F" w:rsidP="00FA7F82">
                <w:pPr>
                  <w:spacing w:line="276" w:lineRule="auto"/>
                </w:pPr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344B4617" w14:textId="77777777" w:rsidR="00F46B5F" w:rsidRDefault="00F46B5F" w:rsidP="00F46B5F">
      <w:pPr>
        <w:pStyle w:val="berschrift1"/>
      </w:pPr>
    </w:p>
    <w:p w14:paraId="730C0F8F" w14:textId="03AB3FDE" w:rsidR="00E83986" w:rsidRDefault="00E83986" w:rsidP="005F784C">
      <w:pPr>
        <w:ind w:right="1551"/>
      </w:pPr>
    </w:p>
    <w:p w14:paraId="5BBDD3A1" w14:textId="1C6CB93B" w:rsidR="00F46B5F" w:rsidRDefault="00F46B5F" w:rsidP="005F784C">
      <w:pPr>
        <w:ind w:right="1551"/>
      </w:pPr>
    </w:p>
    <w:p w14:paraId="120ADBF0" w14:textId="77777777" w:rsidR="00F46B5F" w:rsidRPr="00F46B5F" w:rsidRDefault="00F46B5F" w:rsidP="005F784C">
      <w:pPr>
        <w:ind w:right="1551"/>
      </w:pPr>
    </w:p>
    <w:p w14:paraId="6E15FA16" w14:textId="5C280877" w:rsidR="00F46B5F" w:rsidRPr="00F46B5F" w:rsidRDefault="00F46B5F" w:rsidP="005F784C">
      <w:pPr>
        <w:ind w:right="1551"/>
      </w:pPr>
    </w:p>
    <w:p w14:paraId="06D99B6B" w14:textId="652C17B5" w:rsidR="00F46B5F" w:rsidRPr="00F46B5F" w:rsidRDefault="00F46B5F" w:rsidP="005F784C">
      <w:pPr>
        <w:ind w:right="1551"/>
      </w:pPr>
    </w:p>
    <w:p w14:paraId="11936AB7" w14:textId="77777777" w:rsidR="00F46B5F" w:rsidRPr="0034467F" w:rsidRDefault="00F46B5F" w:rsidP="00F46B5F">
      <w:pPr>
        <w:pStyle w:val="Subheadline"/>
        <w:rPr>
          <w:rFonts w:eastAsiaTheme="minorEastAsia"/>
          <w:sz w:val="28"/>
          <w:szCs w:val="28"/>
        </w:rPr>
      </w:pPr>
      <w:r w:rsidRPr="0034467F">
        <w:rPr>
          <w:rFonts w:eastAsiaTheme="minorEastAsia"/>
          <w:sz w:val="28"/>
          <w:szCs w:val="28"/>
        </w:rPr>
        <w:t>Angaben zum Projekt</w:t>
      </w:r>
    </w:p>
    <w:p w14:paraId="5F71ADCB" w14:textId="77777777" w:rsidR="00F46B5F" w:rsidRDefault="00F46B5F" w:rsidP="00F46B5F">
      <w:r>
        <w:t xml:space="preserve">Bitte beschreiben Sie die Zielgruppe(n), die Sie für eine DiscoverEU Reise ansprechen möchten und welchen Zugang Sie zu dieser Gruppe / zu diesen Gruppen haben? </w:t>
      </w:r>
    </w:p>
    <w:sdt>
      <w:sdtPr>
        <w:id w:val="855155754"/>
        <w:placeholder>
          <w:docPart w:val="071D6C6AAB804037B87FF78397E92F54"/>
        </w:placeholder>
        <w:showingPlcHdr/>
      </w:sdtPr>
      <w:sdtEndPr/>
      <w:sdtContent>
        <w:p w14:paraId="2725313E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58DEF1F6" w14:textId="77777777" w:rsidR="00F46B5F" w:rsidRDefault="00F46B5F" w:rsidP="00F46B5F"/>
    <w:p w14:paraId="46A9F2EC" w14:textId="7FE66180" w:rsidR="00F46B5F" w:rsidRDefault="00F46B5F" w:rsidP="00F46B5F"/>
    <w:p w14:paraId="4437694E" w14:textId="77777777" w:rsidR="00F149C7" w:rsidRDefault="00F149C7" w:rsidP="00F46B5F"/>
    <w:p w14:paraId="7BF54D6B" w14:textId="45A42EF3" w:rsidR="00F46B5F" w:rsidRDefault="00F46B5F" w:rsidP="00F46B5F">
      <w:r>
        <w:t xml:space="preserve">Wie lange soll Ihr Projekt insgesamt dauern (geplante Projektlaufzeit, nicht nur die Reisezeit, sondern auch die Vor- und Nachbereitungszeit)? </w:t>
      </w:r>
    </w:p>
    <w:sdt>
      <w:sdtPr>
        <w:id w:val="1187020255"/>
        <w:placeholder>
          <w:docPart w:val="071D6C6AAB804037B87FF78397E92F54"/>
        </w:placeholder>
        <w:showingPlcHdr/>
      </w:sdtPr>
      <w:sdtEndPr/>
      <w:sdtContent>
        <w:p w14:paraId="0CA80706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25221C1E" w14:textId="1CCFAE47" w:rsidR="00F46B5F" w:rsidRDefault="00F46B5F" w:rsidP="00F46B5F"/>
    <w:p w14:paraId="665DA492" w14:textId="77777777" w:rsidR="00F149C7" w:rsidRDefault="00F149C7" w:rsidP="00F46B5F"/>
    <w:p w14:paraId="26EC5EED" w14:textId="77777777" w:rsidR="00F46B5F" w:rsidRDefault="00F46B5F" w:rsidP="00F46B5F"/>
    <w:p w14:paraId="289D6173" w14:textId="00D92EFD" w:rsidR="00F46B5F" w:rsidRDefault="00F46B5F" w:rsidP="00F46B5F">
      <w:r>
        <w:t xml:space="preserve">Wie vielen Reisenden (Einzelpersonen oder Gruppen) möchten Sie eine DiscoverEU Reise ermöglichen? </w:t>
      </w:r>
    </w:p>
    <w:sdt>
      <w:sdtPr>
        <w:id w:val="208155724"/>
        <w:placeholder>
          <w:docPart w:val="071D6C6AAB804037B87FF78397E92F54"/>
        </w:placeholder>
        <w:showingPlcHdr/>
      </w:sdtPr>
      <w:sdtEndPr/>
      <w:sdtContent>
        <w:p w14:paraId="38B0353F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5AF77BC4" w14:textId="317F5985" w:rsidR="00F46B5F" w:rsidRDefault="00F46B5F" w:rsidP="00F46B5F"/>
    <w:p w14:paraId="7D9A0D0B" w14:textId="77777777" w:rsidR="00F149C7" w:rsidRDefault="00F149C7" w:rsidP="00F46B5F"/>
    <w:p w14:paraId="5B2ADB44" w14:textId="77777777" w:rsidR="00F46B5F" w:rsidRDefault="00F46B5F" w:rsidP="00F46B5F"/>
    <w:p w14:paraId="6353EBC9" w14:textId="55027AB9" w:rsidR="00F46B5F" w:rsidRDefault="00F46B5F" w:rsidP="00F46B5F">
      <w:r>
        <w:t xml:space="preserve">Welche Bedarfe haben die Teilnehmenden ggf.? </w:t>
      </w:r>
    </w:p>
    <w:sdt>
      <w:sdtPr>
        <w:id w:val="-2041195294"/>
        <w:placeholder>
          <w:docPart w:val="071D6C6AAB804037B87FF78397E92F54"/>
        </w:placeholder>
        <w:showingPlcHdr/>
      </w:sdtPr>
      <w:sdtEndPr/>
      <w:sdtContent>
        <w:p w14:paraId="25897934" w14:textId="1CCD2E6C" w:rsidR="00F46B5F" w:rsidRDefault="008446E9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25FB8B0C" w14:textId="19F35503" w:rsidR="00F46B5F" w:rsidRDefault="00F46B5F" w:rsidP="00F46B5F"/>
    <w:p w14:paraId="27110ADD" w14:textId="77777777" w:rsidR="00F149C7" w:rsidRDefault="00F149C7" w:rsidP="00F46B5F"/>
    <w:p w14:paraId="7EACB47F" w14:textId="77777777" w:rsidR="00F46B5F" w:rsidRDefault="00F46B5F" w:rsidP="00F46B5F"/>
    <w:p w14:paraId="3E1205F4" w14:textId="162AAFF3" w:rsidR="00F46B5F" w:rsidRDefault="00F46B5F" w:rsidP="00F46B5F">
      <w:r>
        <w:t xml:space="preserve">Planen Sie Begleitpersonen für eine*n oder mehrere Reisende*n? </w:t>
      </w:r>
    </w:p>
    <w:sdt>
      <w:sdtPr>
        <w:id w:val="2078163556"/>
        <w:placeholder>
          <w:docPart w:val="071D6C6AAB804037B87FF78397E92F54"/>
        </w:placeholder>
        <w:showingPlcHdr/>
      </w:sdtPr>
      <w:sdtEndPr/>
      <w:sdtContent>
        <w:p w14:paraId="547B3D21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16E4EC83" w14:textId="53DA91A8" w:rsidR="00F46B5F" w:rsidRDefault="00F46B5F" w:rsidP="00F46B5F"/>
    <w:p w14:paraId="0312BDEA" w14:textId="77777777" w:rsidR="00F149C7" w:rsidRDefault="00F149C7" w:rsidP="00F46B5F"/>
    <w:p w14:paraId="78A97FF0" w14:textId="77777777" w:rsidR="00F46B5F" w:rsidRDefault="00F46B5F" w:rsidP="00F46B5F"/>
    <w:p w14:paraId="6752290A" w14:textId="42956752" w:rsidR="00F46B5F" w:rsidRDefault="00F46B5F" w:rsidP="00F46B5F">
      <w:r>
        <w:t xml:space="preserve">Wie planen Sie die Teilnehmenden in die Reisevorbereitungen einzubinden? </w:t>
      </w:r>
    </w:p>
    <w:sdt>
      <w:sdtPr>
        <w:id w:val="-146668961"/>
        <w:placeholder>
          <w:docPart w:val="071D6C6AAB804037B87FF78397E92F54"/>
        </w:placeholder>
        <w:showingPlcHdr/>
      </w:sdtPr>
      <w:sdtEndPr/>
      <w:sdtContent>
        <w:p w14:paraId="55FD6176" w14:textId="77777777" w:rsidR="00F46B5F" w:rsidRDefault="00F46B5F" w:rsidP="00F46B5F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7490DD3B" w14:textId="010C725C" w:rsidR="00F46B5F" w:rsidRDefault="00F46B5F" w:rsidP="00F46B5F"/>
    <w:p w14:paraId="558BD750" w14:textId="77777777" w:rsidR="00F149C7" w:rsidRDefault="00F149C7" w:rsidP="00F46B5F"/>
    <w:p w14:paraId="627853DD" w14:textId="77777777" w:rsidR="00F46B5F" w:rsidRDefault="00F46B5F" w:rsidP="00F46B5F"/>
    <w:p w14:paraId="748419D1" w14:textId="199E2183" w:rsidR="00F46B5F" w:rsidRDefault="00F46B5F" w:rsidP="00F46B5F">
      <w:r>
        <w:t xml:space="preserve">Welche Lernerfahrungen möchten Sie den Teilnehmenden durch DiscoverEU ermöglichen? </w:t>
      </w:r>
    </w:p>
    <w:sdt>
      <w:sdtPr>
        <w:rPr>
          <w:lang w:eastAsia="de-DE"/>
        </w:rPr>
        <w:id w:val="-352498103"/>
        <w:placeholder>
          <w:docPart w:val="071D6C6AAB804037B87FF78397E92F54"/>
        </w:placeholder>
        <w:showingPlcHdr/>
      </w:sdtPr>
      <w:sdtEndPr/>
      <w:sdtContent>
        <w:p w14:paraId="0ADF4AA9" w14:textId="77777777" w:rsidR="00F46B5F" w:rsidRDefault="00F46B5F" w:rsidP="00F46B5F">
          <w:pPr>
            <w:rPr>
              <w:lang w:eastAsia="de-DE"/>
            </w:rPr>
          </w:pPr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679671AA" w14:textId="77777777" w:rsidR="00F46B5F" w:rsidRPr="00F46B5F" w:rsidRDefault="00F46B5F" w:rsidP="005F784C">
      <w:pPr>
        <w:ind w:right="1551"/>
      </w:pPr>
    </w:p>
    <w:sectPr w:rsidR="00F46B5F" w:rsidRPr="00F46B5F" w:rsidSect="00F46B5F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0" w:h="16840"/>
      <w:pgMar w:top="1440" w:right="1080" w:bottom="1440" w:left="1080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3357D" w14:textId="77777777" w:rsidR="006B72A6" w:rsidRDefault="006B72A6" w:rsidP="00CD3334">
      <w:r>
        <w:separator/>
      </w:r>
    </w:p>
  </w:endnote>
  <w:endnote w:type="continuationSeparator" w:id="0">
    <w:p w14:paraId="170E514A" w14:textId="77777777" w:rsidR="006B72A6" w:rsidRDefault="006B72A6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193910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D3FA1F" w14:textId="77777777" w:rsidR="00F46B5F" w:rsidRDefault="00F46B5F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64370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F2F3C0C" w14:textId="77777777" w:rsidR="00F46B5F" w:rsidRDefault="00F46B5F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1F6875" w14:textId="77777777" w:rsidR="00F46B5F" w:rsidRDefault="00F46B5F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667905685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B201822" w14:textId="77777777" w:rsidR="00F46B5F" w:rsidRPr="003E14A0" w:rsidRDefault="00F46B5F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94A943E" w14:textId="77777777" w:rsidR="00F46B5F" w:rsidRPr="008129C2" w:rsidRDefault="00F46B5F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50C237" wp14:editId="3D377D4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CFF64" w14:textId="77777777" w:rsidR="00F46B5F" w:rsidRPr="008129C2" w:rsidRDefault="00F46B5F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0C2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25.3pt;margin-top:-1.4pt;width:134.15pt;height:1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64CFF64" w14:textId="77777777" w:rsidR="00F46B5F" w:rsidRPr="008129C2" w:rsidRDefault="00F46B5F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636088704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14C78AA" w14:textId="77777777" w:rsidR="00F46B5F" w:rsidRPr="003E14A0" w:rsidRDefault="00F46B5F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DBDCCA8" w14:textId="77777777" w:rsidR="00F46B5F" w:rsidRDefault="00F46B5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974D24" wp14:editId="3177560A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C05C73" w14:textId="543BA4C3" w:rsidR="00F46B5F" w:rsidRPr="001C495C" w:rsidRDefault="00F46B5F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www.jugend</w:t>
                          </w:r>
                          <w:r w:rsidR="009D64A2">
                            <w:rPr>
                              <w:color w:val="174489"/>
                            </w:rPr>
                            <w:t>fuereuropa</w:t>
                          </w:r>
                          <w:r w:rsidRPr="00E83986">
                            <w:rPr>
                              <w:color w:val="174489"/>
                            </w:rPr>
                            <w:t>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74D2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style="position:absolute;margin-left:328.35pt;margin-top:-.55pt;width:133.7pt;height: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2BC05C73" w14:textId="543BA4C3" w:rsidR="00F46B5F" w:rsidRPr="001C495C" w:rsidRDefault="00F46B5F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www.jugend</w:t>
                    </w:r>
                    <w:r w:rsidR="009D64A2">
                      <w:rPr>
                        <w:color w:val="174489"/>
                      </w:rPr>
                      <w:t>fuereuropa</w:t>
                    </w:r>
                    <w:r w:rsidRPr="00E83986">
                      <w:rPr>
                        <w:color w:val="174489"/>
                      </w:rPr>
                      <w:t>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33148231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www.jugend</w:t>
                          </w:r>
                          <w:r w:rsidR="009D64A2">
                            <w:rPr>
                              <w:color w:val="174489"/>
                            </w:rPr>
                            <w:t>fuereuropa</w:t>
                          </w:r>
                          <w:r w:rsidRPr="00E83986">
                            <w:rPr>
                              <w:color w:val="174489"/>
                            </w:rPr>
                            <w:t>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" filled="f" stroked="f" strokeweight=".5pt">
              <v:textbox inset="0,0,0,0">
                <w:txbxContent>
                  <w:p w14:paraId="6ED17FA4" w14:textId="33148231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www.jugend</w:t>
                    </w:r>
                    <w:r w:rsidR="009D64A2">
                      <w:rPr>
                        <w:color w:val="174489"/>
                      </w:rPr>
                      <w:t>fuereuropa</w:t>
                    </w:r>
                    <w:r w:rsidRPr="00E83986">
                      <w:rPr>
                        <w:color w:val="174489"/>
                      </w:rPr>
                      <w:t>.de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DA6EF0" w14:textId="77777777" w:rsidR="006B72A6" w:rsidRDefault="006B72A6" w:rsidP="00CD3334">
      <w:r>
        <w:separator/>
      </w:r>
    </w:p>
  </w:footnote>
  <w:footnote w:type="continuationSeparator" w:id="0">
    <w:p w14:paraId="7D22674A" w14:textId="77777777" w:rsidR="006B72A6" w:rsidRDefault="006B72A6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71694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70A829" wp14:editId="03EFF9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22861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4CE5A66" wp14:editId="4B6EBEB7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.6pt;height:15.9pt;visibility:visible;mso-wrap-style:square" o:bullet="t">
        <v:imagedata r:id="rId1" o:title=""/>
      </v:shape>
    </w:pic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1C495C"/>
    <w:rsid w:val="00251127"/>
    <w:rsid w:val="0027351E"/>
    <w:rsid w:val="0034504D"/>
    <w:rsid w:val="003853F4"/>
    <w:rsid w:val="003E14A0"/>
    <w:rsid w:val="00495DF4"/>
    <w:rsid w:val="00515228"/>
    <w:rsid w:val="005A0E7D"/>
    <w:rsid w:val="005B676D"/>
    <w:rsid w:val="005D0148"/>
    <w:rsid w:val="005E34AA"/>
    <w:rsid w:val="005F784C"/>
    <w:rsid w:val="006B72A6"/>
    <w:rsid w:val="006D3781"/>
    <w:rsid w:val="006D411A"/>
    <w:rsid w:val="00742179"/>
    <w:rsid w:val="008013EE"/>
    <w:rsid w:val="008129C2"/>
    <w:rsid w:val="008446E9"/>
    <w:rsid w:val="009336AD"/>
    <w:rsid w:val="009D64A2"/>
    <w:rsid w:val="009F3358"/>
    <w:rsid w:val="009F3BD2"/>
    <w:rsid w:val="00A410FD"/>
    <w:rsid w:val="00BA2668"/>
    <w:rsid w:val="00BA7387"/>
    <w:rsid w:val="00BB2297"/>
    <w:rsid w:val="00C53711"/>
    <w:rsid w:val="00C939CB"/>
    <w:rsid w:val="00CD3334"/>
    <w:rsid w:val="00CF45D0"/>
    <w:rsid w:val="00DA7913"/>
    <w:rsid w:val="00E772DB"/>
    <w:rsid w:val="00E82234"/>
    <w:rsid w:val="00E83986"/>
    <w:rsid w:val="00F149C7"/>
    <w:rsid w:val="00F46B5F"/>
    <w:rsid w:val="00F521BD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410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jugendfuereuropa.de/erasmus-jugend/service/kontakt-und-beratung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jugendfuereuropa.de/programme/erasmus-jugend/service/faqs/faqs-zu-discovereu-inklusion" TargetMode="External"/><Relationship Id="rId23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71D6C6AAB804037B87FF78397E92F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0BEC5E-5115-437D-A131-8743DEF9B82E}"/>
      </w:docPartPr>
      <w:docPartBody>
        <w:p w:rsidR="003F6253" w:rsidRDefault="00663E31" w:rsidP="00663E31">
          <w:pPr>
            <w:pStyle w:val="071D6C6AAB804037B87FF78397E92F54"/>
          </w:pPr>
          <w:r w:rsidRPr="00B80E2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396B08134F4D9B9422B3C89540E1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4F281-0087-4470-925F-B1C9E6257E55}"/>
      </w:docPartPr>
      <w:docPartBody>
        <w:p w:rsidR="003F6253" w:rsidRDefault="00663E31" w:rsidP="00663E31">
          <w:pPr>
            <w:pStyle w:val="2A396B08134F4D9B9422B3C89540E1E3"/>
          </w:pPr>
          <w:r w:rsidRPr="00B80E2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E31"/>
    <w:rsid w:val="001C1B6A"/>
    <w:rsid w:val="00306C01"/>
    <w:rsid w:val="003F6253"/>
    <w:rsid w:val="004A491B"/>
    <w:rsid w:val="00663E31"/>
    <w:rsid w:val="009336AD"/>
    <w:rsid w:val="009F3BD2"/>
    <w:rsid w:val="00D65ADA"/>
    <w:rsid w:val="00DA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63E31"/>
    <w:rPr>
      <w:color w:val="808080"/>
    </w:rPr>
  </w:style>
  <w:style w:type="paragraph" w:customStyle="1" w:styleId="071D6C6AAB804037B87FF78397E92F54">
    <w:name w:val="071D6C6AAB804037B87FF78397E92F54"/>
    <w:rsid w:val="00663E31"/>
  </w:style>
  <w:style w:type="paragraph" w:customStyle="1" w:styleId="2A396B08134F4D9B9422B3C89540E1E3">
    <w:name w:val="2A396B08134F4D9B9422B3C89540E1E3"/>
    <w:rsid w:val="00663E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961329efe4f616530778a03f8858fe4c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0a1990279eedde94e9e3199f13feed20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2.xml><?xml version="1.0" encoding="utf-8"?>
<ds:datastoreItem xmlns:ds="http://schemas.openxmlformats.org/officeDocument/2006/customXml" ds:itemID="{9F7613DD-F9C6-4722-8C0C-DDC21850E1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2</Pages>
  <Words>387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Benjamin Bertram</cp:lastModifiedBy>
  <cp:revision>12</cp:revision>
  <cp:lastPrinted>2022-06-22T07:42:00Z</cp:lastPrinted>
  <dcterms:created xsi:type="dcterms:W3CDTF">2023-01-27T09:40:00Z</dcterms:created>
  <dcterms:modified xsi:type="dcterms:W3CDTF">2026-05-15T11:18:00Z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